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FC5C2" w14:textId="1A7CF2FD" w:rsidR="00294C29" w:rsidRDefault="0006531B" w:rsidP="00C00118">
      <w:pPr>
        <w:jc w:val="both"/>
      </w:pPr>
      <w:r>
        <w:rPr>
          <w:noProof/>
        </w:rPr>
        <w:drawing>
          <wp:inline distT="0" distB="0" distL="0" distR="0" wp14:anchorId="47C46751" wp14:editId="6A8F675B">
            <wp:extent cx="5848985" cy="548640"/>
            <wp:effectExtent l="0" t="0" r="0" b="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985" cy="548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E8102BD" w14:textId="45C97CBC" w:rsidR="003517BF" w:rsidRDefault="003517BF" w:rsidP="00294C29">
      <w:pPr>
        <w:jc w:val="both"/>
      </w:pPr>
    </w:p>
    <w:tbl>
      <w:tblPr>
        <w:tblW w:w="3260" w:type="dxa"/>
        <w:tblInd w:w="6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82"/>
        <w:gridCol w:w="902"/>
        <w:gridCol w:w="142"/>
        <w:gridCol w:w="1134"/>
      </w:tblGrid>
      <w:tr w:rsidR="00BA412A" w14:paraId="1301A94B" w14:textId="77777777" w:rsidTr="00104E56"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E1C875B" w14:textId="151590E8" w:rsidR="00B20CB7" w:rsidRDefault="00B20CB7" w:rsidP="00ED5321">
            <w:pPr>
              <w:spacing w:before="120"/>
            </w:pPr>
            <w:r w:rsidRPr="00BA412A">
              <w:rPr>
                <w:rFonts w:ascii="Calibri" w:hAnsi="Calibri" w:cs="Calibri"/>
                <w:b/>
              </w:rPr>
              <w:t>DATE:</w:t>
            </w:r>
          </w:p>
        </w:tc>
        <w:tc>
          <w:tcPr>
            <w:tcW w:w="217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781A0C7" w14:textId="77777777" w:rsidR="00B20CB7" w:rsidRDefault="00B20CB7" w:rsidP="00ED5321">
            <w:pPr>
              <w:spacing w:before="120"/>
            </w:pPr>
          </w:p>
        </w:tc>
      </w:tr>
      <w:tr w:rsidR="00EE387C" w14:paraId="274B6123" w14:textId="77777777" w:rsidTr="00294C29">
        <w:trPr>
          <w:trHeight w:val="397"/>
        </w:trPr>
        <w:tc>
          <w:tcPr>
            <w:tcW w:w="1082" w:type="dxa"/>
            <w:tcBorders>
              <w:top w:val="single" w:sz="4" w:space="0" w:color="auto"/>
            </w:tcBorders>
            <w:shd w:val="clear" w:color="auto" w:fill="E7E6E6"/>
            <w:vAlign w:val="center"/>
          </w:tcPr>
          <w:p w14:paraId="41C86229" w14:textId="77777777" w:rsidR="00B20CB7" w:rsidRPr="00EE387C" w:rsidRDefault="00B20CB7" w:rsidP="00BA412A">
            <w:pPr>
              <w:jc w:val="center"/>
              <w:rPr>
                <w:sz w:val="20"/>
                <w:szCs w:val="20"/>
              </w:rPr>
            </w:pPr>
            <w:r w:rsidRPr="00EE387C">
              <w:rPr>
                <w:rFonts w:ascii="Calibri" w:hAnsi="Calibri" w:cs="Calibri"/>
                <w:b/>
                <w:sz w:val="20"/>
                <w:szCs w:val="20"/>
              </w:rPr>
              <w:t>Control No.</w:t>
            </w:r>
          </w:p>
        </w:tc>
        <w:tc>
          <w:tcPr>
            <w:tcW w:w="902" w:type="dxa"/>
            <w:tcBorders>
              <w:top w:val="single" w:sz="4" w:space="0" w:color="auto"/>
              <w:right w:val="nil"/>
            </w:tcBorders>
            <w:shd w:val="clear" w:color="auto" w:fill="auto"/>
          </w:tcPr>
          <w:p w14:paraId="3F6A9669" w14:textId="77777777" w:rsidR="00B20CB7" w:rsidRPr="00BA412A" w:rsidRDefault="00B20CB7" w:rsidP="00BA412A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BA412A">
              <w:rPr>
                <w:rFonts w:ascii="Calibri" w:hAnsi="Calibri" w:cs="Calibri"/>
                <w:b/>
                <w:bCs/>
                <w:sz w:val="14"/>
                <w:szCs w:val="14"/>
              </w:rPr>
              <w:t>YYYYMMDD</w:t>
            </w:r>
          </w:p>
        </w:tc>
        <w:tc>
          <w:tcPr>
            <w:tcW w:w="1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71919FA" w14:textId="77777777" w:rsidR="00B20CB7" w:rsidRPr="00BA412A" w:rsidRDefault="00B20CB7" w:rsidP="00BA412A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BA412A">
              <w:rPr>
                <w:rFonts w:ascii="Calibri" w:hAnsi="Calibri" w:cs="Calibri"/>
                <w:b/>
                <w:b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</w:tcBorders>
            <w:shd w:val="clear" w:color="auto" w:fill="auto"/>
          </w:tcPr>
          <w:p w14:paraId="190671E0" w14:textId="4ABC7DA7" w:rsidR="00B20CB7" w:rsidRPr="00BA412A" w:rsidRDefault="00B20CB7" w:rsidP="00BA412A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BA412A">
              <w:rPr>
                <w:rFonts w:ascii="Calibri" w:hAnsi="Calibri" w:cs="Calibri"/>
                <w:b/>
                <w:bCs/>
                <w:sz w:val="14"/>
                <w:szCs w:val="14"/>
              </w:rPr>
              <w:t xml:space="preserve">EMPLOYEE </w:t>
            </w:r>
            <w:r w:rsidR="00791B49" w:rsidRPr="00BA412A">
              <w:rPr>
                <w:rFonts w:ascii="Calibri" w:hAnsi="Calibri" w:cs="Calibri"/>
                <w:b/>
                <w:bCs/>
                <w:sz w:val="14"/>
                <w:szCs w:val="14"/>
              </w:rPr>
              <w:t xml:space="preserve">ID </w:t>
            </w:r>
            <w:r w:rsidR="00104E56">
              <w:rPr>
                <w:rFonts w:ascii="Calibri" w:hAnsi="Calibri" w:cs="Calibri"/>
                <w:b/>
                <w:bCs/>
                <w:sz w:val="14"/>
                <w:szCs w:val="14"/>
              </w:rPr>
              <w:t>NO</w:t>
            </w:r>
            <w:r w:rsidRPr="00BA412A">
              <w:rPr>
                <w:rFonts w:ascii="Calibri" w:hAnsi="Calibri" w:cs="Calibri"/>
                <w:b/>
                <w:bCs/>
                <w:sz w:val="14"/>
                <w:szCs w:val="14"/>
              </w:rPr>
              <w:t>.</w:t>
            </w:r>
          </w:p>
        </w:tc>
      </w:tr>
    </w:tbl>
    <w:p w14:paraId="0E76F502" w14:textId="77777777" w:rsidR="00416B1E" w:rsidRPr="00416B1E" w:rsidRDefault="00416B1E" w:rsidP="00416B1E">
      <w:pPr>
        <w:rPr>
          <w:vanish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64"/>
        <w:gridCol w:w="283"/>
        <w:gridCol w:w="8013"/>
      </w:tblGrid>
      <w:tr w:rsidR="00416B1E" w:rsidRPr="00416B1E" w14:paraId="7DC7A91F" w14:textId="77777777" w:rsidTr="00416B1E">
        <w:tc>
          <w:tcPr>
            <w:tcW w:w="1064" w:type="dxa"/>
            <w:shd w:val="clear" w:color="auto" w:fill="auto"/>
          </w:tcPr>
          <w:p w14:paraId="2CDBF39D" w14:textId="5AF03AF4" w:rsidR="00A800AE" w:rsidRPr="00416B1E" w:rsidRDefault="00A800AE" w:rsidP="00104E56">
            <w:pPr>
              <w:rPr>
                <w:rFonts w:ascii="Calibri" w:hAnsi="Calibri" w:cs="Calibri"/>
                <w:b/>
              </w:rPr>
            </w:pPr>
            <w:r w:rsidRPr="00416B1E">
              <w:rPr>
                <w:rFonts w:ascii="Calibri" w:hAnsi="Calibri" w:cs="Calibri"/>
                <w:b/>
              </w:rPr>
              <w:t>TO</w:t>
            </w:r>
          </w:p>
        </w:tc>
        <w:tc>
          <w:tcPr>
            <w:tcW w:w="283" w:type="dxa"/>
            <w:shd w:val="clear" w:color="auto" w:fill="auto"/>
          </w:tcPr>
          <w:p w14:paraId="0D1DA9AD" w14:textId="4ADF05A2" w:rsidR="00A800AE" w:rsidRPr="00416B1E" w:rsidRDefault="00A800AE" w:rsidP="00104E56">
            <w:pPr>
              <w:rPr>
                <w:rFonts w:ascii="Calibri" w:hAnsi="Calibri" w:cs="Calibri"/>
                <w:b/>
              </w:rPr>
            </w:pPr>
            <w:r w:rsidRPr="00416B1E">
              <w:rPr>
                <w:rFonts w:ascii="Calibri" w:hAnsi="Calibri" w:cs="Calibri"/>
                <w:b/>
              </w:rPr>
              <w:t>:</w:t>
            </w:r>
          </w:p>
        </w:tc>
        <w:tc>
          <w:tcPr>
            <w:tcW w:w="8229" w:type="dxa"/>
            <w:shd w:val="clear" w:color="auto" w:fill="auto"/>
          </w:tcPr>
          <w:p w14:paraId="46030AF1" w14:textId="24D37195" w:rsidR="00A800AE" w:rsidRPr="00416B1E" w:rsidRDefault="00A800AE" w:rsidP="00104E56">
            <w:pPr>
              <w:rPr>
                <w:rFonts w:ascii="Calibri" w:hAnsi="Calibri" w:cs="Calibri"/>
                <w:b/>
              </w:rPr>
            </w:pPr>
            <w:r w:rsidRPr="00416B1E">
              <w:rPr>
                <w:rFonts w:ascii="Calibri" w:hAnsi="Calibri" w:cs="Calibri"/>
                <w:b/>
              </w:rPr>
              <w:t>PECCI</w:t>
            </w:r>
          </w:p>
        </w:tc>
      </w:tr>
      <w:tr w:rsidR="00416B1E" w:rsidRPr="00416B1E" w14:paraId="4D7350B3" w14:textId="77777777" w:rsidTr="00416B1E">
        <w:tc>
          <w:tcPr>
            <w:tcW w:w="1064" w:type="dxa"/>
            <w:shd w:val="clear" w:color="auto" w:fill="auto"/>
          </w:tcPr>
          <w:p w14:paraId="6FB007D7" w14:textId="706F1585" w:rsidR="00A800AE" w:rsidRPr="00416B1E" w:rsidRDefault="00A800AE" w:rsidP="00104E56">
            <w:pPr>
              <w:rPr>
                <w:rFonts w:ascii="Calibri" w:hAnsi="Calibri" w:cs="Calibri"/>
                <w:b/>
              </w:rPr>
            </w:pPr>
            <w:r w:rsidRPr="00416B1E">
              <w:rPr>
                <w:rFonts w:ascii="Calibri" w:hAnsi="Calibri" w:cs="Calibri"/>
                <w:b/>
              </w:rPr>
              <w:t>THRU</w:t>
            </w:r>
          </w:p>
        </w:tc>
        <w:tc>
          <w:tcPr>
            <w:tcW w:w="283" w:type="dxa"/>
            <w:shd w:val="clear" w:color="auto" w:fill="auto"/>
          </w:tcPr>
          <w:p w14:paraId="4F29AD6E" w14:textId="68E7F9EE" w:rsidR="00A800AE" w:rsidRPr="00416B1E" w:rsidRDefault="00A800AE" w:rsidP="00104E56">
            <w:pPr>
              <w:rPr>
                <w:rFonts w:ascii="Calibri" w:hAnsi="Calibri" w:cs="Calibri"/>
                <w:b/>
              </w:rPr>
            </w:pPr>
            <w:r w:rsidRPr="00416B1E">
              <w:rPr>
                <w:rFonts w:ascii="Calibri" w:hAnsi="Calibri" w:cs="Calibri"/>
                <w:b/>
              </w:rPr>
              <w:t>:</w:t>
            </w:r>
          </w:p>
        </w:tc>
        <w:tc>
          <w:tcPr>
            <w:tcW w:w="8229" w:type="dxa"/>
            <w:shd w:val="clear" w:color="auto" w:fill="auto"/>
          </w:tcPr>
          <w:p w14:paraId="0CEF2536" w14:textId="0C317AA6" w:rsidR="00A800AE" w:rsidRPr="00416B1E" w:rsidRDefault="00A800AE" w:rsidP="00104E56">
            <w:pPr>
              <w:rPr>
                <w:rFonts w:ascii="Calibri" w:hAnsi="Calibri" w:cs="Calibri"/>
                <w:b/>
              </w:rPr>
            </w:pPr>
            <w:r w:rsidRPr="00416B1E">
              <w:rPr>
                <w:rFonts w:ascii="Calibri" w:hAnsi="Calibri" w:cs="Calibri"/>
                <w:b/>
              </w:rPr>
              <w:t>GENERAL MANAGER</w:t>
            </w:r>
          </w:p>
        </w:tc>
      </w:tr>
      <w:tr w:rsidR="00416B1E" w:rsidRPr="00416B1E" w14:paraId="265D60D8" w14:textId="77777777" w:rsidTr="00416B1E">
        <w:tc>
          <w:tcPr>
            <w:tcW w:w="1064" w:type="dxa"/>
            <w:shd w:val="clear" w:color="auto" w:fill="auto"/>
          </w:tcPr>
          <w:p w14:paraId="5BEBB2D3" w14:textId="74C527C2" w:rsidR="00A800AE" w:rsidRPr="00416B1E" w:rsidRDefault="00A800AE" w:rsidP="00104E56">
            <w:pPr>
              <w:rPr>
                <w:rFonts w:ascii="Calibri" w:hAnsi="Calibri" w:cs="Calibri"/>
                <w:b/>
              </w:rPr>
            </w:pPr>
            <w:r w:rsidRPr="00416B1E">
              <w:rPr>
                <w:rFonts w:ascii="Calibri" w:hAnsi="Calibri" w:cs="Calibri"/>
                <w:b/>
              </w:rPr>
              <w:t>SUBJECT</w:t>
            </w:r>
          </w:p>
        </w:tc>
        <w:tc>
          <w:tcPr>
            <w:tcW w:w="283" w:type="dxa"/>
            <w:shd w:val="clear" w:color="auto" w:fill="auto"/>
          </w:tcPr>
          <w:p w14:paraId="7C3833A6" w14:textId="266C16C0" w:rsidR="00A800AE" w:rsidRPr="00416B1E" w:rsidRDefault="00A800AE" w:rsidP="00104E56">
            <w:pPr>
              <w:rPr>
                <w:rFonts w:ascii="Calibri" w:hAnsi="Calibri" w:cs="Calibri"/>
                <w:b/>
              </w:rPr>
            </w:pPr>
            <w:r w:rsidRPr="00416B1E">
              <w:rPr>
                <w:rFonts w:ascii="Calibri" w:hAnsi="Calibri" w:cs="Calibri"/>
                <w:b/>
              </w:rPr>
              <w:t>:</w:t>
            </w:r>
          </w:p>
        </w:tc>
        <w:tc>
          <w:tcPr>
            <w:tcW w:w="8229" w:type="dxa"/>
            <w:shd w:val="clear" w:color="auto" w:fill="auto"/>
          </w:tcPr>
          <w:p w14:paraId="13224FD5" w14:textId="06D1100D" w:rsidR="00A800AE" w:rsidRPr="00416B1E" w:rsidRDefault="00A800AE" w:rsidP="00104E56">
            <w:pPr>
              <w:rPr>
                <w:rFonts w:ascii="Calibri" w:hAnsi="Calibri" w:cs="Calibri"/>
                <w:b/>
              </w:rPr>
            </w:pPr>
            <w:r w:rsidRPr="00416B1E">
              <w:rPr>
                <w:rFonts w:ascii="Calibri" w:hAnsi="Calibri" w:cs="Calibri"/>
                <w:b/>
              </w:rPr>
              <w:t>REQUEST FOR CONTINUOUS MEMBERSHIP</w:t>
            </w:r>
          </w:p>
        </w:tc>
      </w:tr>
      <w:tr w:rsidR="00416B1E" w:rsidRPr="00416B1E" w14:paraId="1070241B" w14:textId="77777777" w:rsidTr="00416B1E">
        <w:trPr>
          <w:trHeight w:val="20"/>
        </w:trPr>
        <w:tc>
          <w:tcPr>
            <w:tcW w:w="1064" w:type="dxa"/>
            <w:tcBorders>
              <w:bottom w:val="thinThickSmallGap" w:sz="24" w:space="0" w:color="auto"/>
            </w:tcBorders>
            <w:shd w:val="clear" w:color="auto" w:fill="auto"/>
          </w:tcPr>
          <w:p w14:paraId="38D6F4FF" w14:textId="77777777" w:rsidR="00A800AE" w:rsidRPr="00416B1E" w:rsidRDefault="00A800AE" w:rsidP="00104E56">
            <w:pPr>
              <w:rPr>
                <w:rFonts w:ascii="Calibri" w:hAnsi="Calibri" w:cs="Calibri"/>
                <w:b/>
                <w:sz w:val="10"/>
                <w:szCs w:val="10"/>
              </w:rPr>
            </w:pPr>
          </w:p>
        </w:tc>
        <w:tc>
          <w:tcPr>
            <w:tcW w:w="283" w:type="dxa"/>
            <w:tcBorders>
              <w:bottom w:val="thinThickSmallGap" w:sz="24" w:space="0" w:color="auto"/>
            </w:tcBorders>
            <w:shd w:val="clear" w:color="auto" w:fill="auto"/>
          </w:tcPr>
          <w:p w14:paraId="2981B8F9" w14:textId="77777777" w:rsidR="00A800AE" w:rsidRPr="00416B1E" w:rsidRDefault="00A800AE" w:rsidP="00104E56">
            <w:pPr>
              <w:rPr>
                <w:rFonts w:ascii="Calibri" w:hAnsi="Calibri" w:cs="Calibri"/>
                <w:b/>
                <w:sz w:val="10"/>
                <w:szCs w:val="10"/>
              </w:rPr>
            </w:pPr>
          </w:p>
        </w:tc>
        <w:tc>
          <w:tcPr>
            <w:tcW w:w="8229" w:type="dxa"/>
            <w:tcBorders>
              <w:bottom w:val="thinThickSmallGap" w:sz="24" w:space="0" w:color="auto"/>
            </w:tcBorders>
            <w:shd w:val="clear" w:color="auto" w:fill="auto"/>
          </w:tcPr>
          <w:p w14:paraId="70A1F63B" w14:textId="77777777" w:rsidR="00A800AE" w:rsidRPr="00416B1E" w:rsidRDefault="00A800AE" w:rsidP="00104E56">
            <w:pPr>
              <w:rPr>
                <w:rFonts w:ascii="Calibri" w:hAnsi="Calibri" w:cs="Calibri"/>
                <w:b/>
                <w:sz w:val="10"/>
                <w:szCs w:val="10"/>
              </w:rPr>
            </w:pPr>
          </w:p>
        </w:tc>
      </w:tr>
    </w:tbl>
    <w:p w14:paraId="5C48A7FC" w14:textId="77777777" w:rsidR="00196946" w:rsidRPr="003925E2" w:rsidRDefault="00987BF7" w:rsidP="00196946">
      <w:pPr>
        <w:spacing w:before="240"/>
        <w:ind w:left="561"/>
        <w:jc w:val="both"/>
        <w:rPr>
          <w:rFonts w:ascii="Calibri" w:hAnsi="Calibri" w:cs="Calibri"/>
          <w:sz w:val="26"/>
          <w:szCs w:val="26"/>
        </w:rPr>
      </w:pPr>
      <w:r w:rsidRPr="003925E2">
        <w:rPr>
          <w:rFonts w:ascii="Calibri" w:hAnsi="Calibri" w:cs="Calibri"/>
          <w:sz w:val="26"/>
          <w:szCs w:val="26"/>
        </w:rPr>
        <w:t xml:space="preserve">This is to inform you that I am exercising my option to continue my membership with PECCI as a result of my </w:t>
      </w:r>
      <w:r w:rsidR="00DD107E" w:rsidRPr="003925E2">
        <w:rPr>
          <w:rFonts w:ascii="Calibri" w:hAnsi="Calibri" w:cs="Calibri"/>
          <w:sz w:val="26"/>
          <w:szCs w:val="26"/>
        </w:rPr>
        <w:t>separ</w:t>
      </w:r>
      <w:r w:rsidR="008B23A9" w:rsidRPr="003925E2">
        <w:rPr>
          <w:rFonts w:ascii="Calibri" w:hAnsi="Calibri" w:cs="Calibri"/>
          <w:sz w:val="26"/>
          <w:szCs w:val="26"/>
        </w:rPr>
        <w:t>ation from</w:t>
      </w:r>
      <w:r w:rsidR="00DD107E" w:rsidRPr="003925E2">
        <w:rPr>
          <w:rFonts w:ascii="Calibri" w:hAnsi="Calibri" w:cs="Calibri"/>
          <w:sz w:val="26"/>
          <w:szCs w:val="26"/>
        </w:rPr>
        <w:t xml:space="preserve"> regular employment</w:t>
      </w:r>
      <w:r w:rsidR="00E64FCC" w:rsidRPr="003925E2">
        <w:rPr>
          <w:rFonts w:ascii="Calibri" w:hAnsi="Calibri" w:cs="Calibri"/>
          <w:sz w:val="26"/>
          <w:szCs w:val="26"/>
        </w:rPr>
        <w:t xml:space="preserve"> </w:t>
      </w:r>
      <w:r w:rsidR="00DD107E" w:rsidRPr="003925E2">
        <w:rPr>
          <w:rFonts w:ascii="Calibri" w:hAnsi="Calibri" w:cs="Calibri"/>
          <w:sz w:val="26"/>
          <w:szCs w:val="26"/>
        </w:rPr>
        <w:t>wit</w:t>
      </w:r>
      <w:r w:rsidR="00E64FCC" w:rsidRPr="003925E2">
        <w:rPr>
          <w:rFonts w:ascii="Calibri" w:hAnsi="Calibri" w:cs="Calibri"/>
          <w:sz w:val="26"/>
          <w:szCs w:val="26"/>
        </w:rPr>
        <w:t xml:space="preserve">h </w:t>
      </w:r>
    </w:p>
    <w:p w14:paraId="7FD04778" w14:textId="1AA237F0" w:rsidR="00987BF7" w:rsidRDefault="009B60C0" w:rsidP="00A34328">
      <w:pPr>
        <w:spacing w:before="160"/>
        <w:ind w:left="561"/>
        <w:jc w:val="both"/>
        <w:rPr>
          <w:rFonts w:ascii="Calibri" w:hAnsi="Calibri" w:cs="Calibri"/>
        </w:rPr>
      </w:pPr>
      <w:r w:rsidRPr="00075C97">
        <w:rPr>
          <w:rFonts w:ascii="Calibri" w:hAnsi="Calibri" w:cs="Calibri"/>
        </w:rPr>
        <w:t>____________________</w:t>
      </w:r>
      <w:r w:rsidR="00007316" w:rsidRPr="00075C97">
        <w:rPr>
          <w:rFonts w:ascii="Calibri" w:hAnsi="Calibri" w:cs="Calibri"/>
        </w:rPr>
        <w:t>__________________</w:t>
      </w:r>
      <w:r w:rsidR="00E64FCC" w:rsidRPr="00075C97">
        <w:rPr>
          <w:rFonts w:ascii="Calibri" w:hAnsi="Calibri" w:cs="Calibri"/>
        </w:rPr>
        <w:t>_____________________</w:t>
      </w:r>
      <w:r w:rsidR="00007316" w:rsidRPr="00075C97">
        <w:rPr>
          <w:rFonts w:ascii="Calibri" w:hAnsi="Calibri" w:cs="Calibri"/>
        </w:rPr>
        <w:t>__</w:t>
      </w:r>
      <w:r w:rsidR="00126D08" w:rsidRPr="00075C97">
        <w:rPr>
          <w:rFonts w:ascii="Calibri" w:hAnsi="Calibri" w:cs="Calibri"/>
        </w:rPr>
        <w:t>____</w:t>
      </w:r>
      <w:r w:rsidR="003E5F1F" w:rsidRPr="00075C97">
        <w:rPr>
          <w:rFonts w:ascii="Calibri" w:hAnsi="Calibri" w:cs="Calibri"/>
        </w:rPr>
        <w:t>________.</w:t>
      </w:r>
    </w:p>
    <w:p w14:paraId="7620463A" w14:textId="77777777" w:rsidR="008C35F9" w:rsidRPr="009C5CB2" w:rsidRDefault="008C35F9" w:rsidP="008C35F9">
      <w:pPr>
        <w:jc w:val="center"/>
        <w:rPr>
          <w:rFonts w:ascii="Trebuchet MS" w:hAnsi="Trebuchet MS"/>
          <w:sz w:val="16"/>
          <w:szCs w:val="16"/>
        </w:rPr>
      </w:pPr>
      <w:r w:rsidRPr="009C5CB2">
        <w:rPr>
          <w:rFonts w:ascii="Trebuchet MS" w:hAnsi="Trebuchet MS"/>
          <w:sz w:val="16"/>
          <w:szCs w:val="16"/>
        </w:rPr>
        <w:t xml:space="preserve">(Name of </w:t>
      </w:r>
      <w:r w:rsidRPr="00310A04">
        <w:rPr>
          <w:rFonts w:ascii="Trebuchet MS" w:hAnsi="Trebuchet MS"/>
          <w:sz w:val="14"/>
          <w:szCs w:val="14"/>
        </w:rPr>
        <w:t>Company</w:t>
      </w:r>
      <w:r w:rsidRPr="009C5CB2">
        <w:rPr>
          <w:rFonts w:ascii="Trebuchet MS" w:hAnsi="Trebuchet MS"/>
          <w:sz w:val="16"/>
          <w:szCs w:val="16"/>
        </w:rPr>
        <w:t xml:space="preserve"> / </w:t>
      </w:r>
      <w:r w:rsidRPr="00075C97">
        <w:rPr>
          <w:rFonts w:ascii="Calibri" w:hAnsi="Calibri" w:cs="Calibri"/>
          <w:sz w:val="16"/>
          <w:szCs w:val="16"/>
        </w:rPr>
        <w:t>Employer</w:t>
      </w:r>
      <w:r w:rsidRPr="009C5CB2">
        <w:rPr>
          <w:rFonts w:ascii="Trebuchet MS" w:hAnsi="Trebuchet MS"/>
          <w:sz w:val="16"/>
          <w:szCs w:val="16"/>
        </w:rPr>
        <w:t>)</w:t>
      </w:r>
    </w:p>
    <w:p w14:paraId="07591A8A" w14:textId="30D018B8" w:rsidR="00987BF7" w:rsidRPr="003925E2" w:rsidRDefault="00580FA1" w:rsidP="00196946">
      <w:pPr>
        <w:pStyle w:val="ListParagraph"/>
        <w:spacing w:before="120"/>
        <w:ind w:left="568"/>
        <w:jc w:val="both"/>
        <w:rPr>
          <w:rFonts w:ascii="Calibri" w:hAnsi="Calibri" w:cs="Calibri"/>
          <w:sz w:val="26"/>
          <w:szCs w:val="26"/>
        </w:rPr>
      </w:pPr>
      <w:r w:rsidRPr="003925E2">
        <w:rPr>
          <w:rFonts w:ascii="Calibri" w:hAnsi="Calibri" w:cs="Calibri"/>
          <w:sz w:val="26"/>
          <w:szCs w:val="26"/>
        </w:rPr>
        <w:t xml:space="preserve">With reference to the PECCI Bylaws </w:t>
      </w:r>
      <w:r w:rsidRPr="003925E2">
        <w:rPr>
          <w:rFonts w:ascii="Calibri" w:hAnsi="Calibri" w:cs="Calibri"/>
          <w:b/>
          <w:bCs/>
          <w:sz w:val="26"/>
          <w:szCs w:val="26"/>
        </w:rPr>
        <w:t>Ar</w:t>
      </w:r>
      <w:r w:rsidR="005B07A8" w:rsidRPr="003925E2">
        <w:rPr>
          <w:rFonts w:ascii="Calibri" w:hAnsi="Calibri" w:cs="Calibri"/>
          <w:b/>
          <w:bCs/>
          <w:sz w:val="26"/>
          <w:szCs w:val="26"/>
        </w:rPr>
        <w:t>ticle VII, Section 4 – Continuous Capital Build-Up</w:t>
      </w:r>
      <w:r w:rsidR="005B07A8" w:rsidRPr="003925E2">
        <w:rPr>
          <w:rFonts w:ascii="Calibri" w:hAnsi="Calibri" w:cs="Calibri"/>
          <w:sz w:val="26"/>
          <w:szCs w:val="26"/>
        </w:rPr>
        <w:t xml:space="preserve">, </w:t>
      </w:r>
      <w:r w:rsidR="00987BF7" w:rsidRPr="003925E2">
        <w:rPr>
          <w:rFonts w:ascii="Calibri" w:hAnsi="Calibri" w:cs="Calibri"/>
          <w:sz w:val="26"/>
          <w:szCs w:val="26"/>
        </w:rPr>
        <w:t xml:space="preserve">I am </w:t>
      </w:r>
      <w:r w:rsidR="0051325D" w:rsidRPr="003925E2">
        <w:rPr>
          <w:rFonts w:ascii="Calibri" w:hAnsi="Calibri" w:cs="Calibri"/>
          <w:sz w:val="26"/>
          <w:szCs w:val="26"/>
        </w:rPr>
        <w:t>willing</w:t>
      </w:r>
      <w:r w:rsidR="00987BF7" w:rsidRPr="003925E2">
        <w:rPr>
          <w:rFonts w:ascii="Calibri" w:hAnsi="Calibri" w:cs="Calibri"/>
          <w:sz w:val="26"/>
          <w:szCs w:val="26"/>
        </w:rPr>
        <w:t xml:space="preserve"> to support the continuous capital build-up of PECCI.</w:t>
      </w:r>
      <w:r w:rsidR="00196946" w:rsidRPr="003925E2">
        <w:rPr>
          <w:rFonts w:ascii="Calibri" w:hAnsi="Calibri" w:cs="Calibri"/>
          <w:sz w:val="26"/>
          <w:szCs w:val="26"/>
        </w:rPr>
        <w:t xml:space="preserve">  Further, I am authorizing PECCI to deduct the amount</w:t>
      </w:r>
      <w:r w:rsidRPr="003925E2">
        <w:rPr>
          <w:rFonts w:ascii="Calibri" w:hAnsi="Calibri" w:cs="Calibri"/>
          <w:sz w:val="26"/>
          <w:szCs w:val="26"/>
        </w:rPr>
        <w:t xml:space="preserve"> of Two Hundred Pesos (Php 200.00) per month</w:t>
      </w:r>
      <w:r w:rsidR="00196946" w:rsidRPr="003925E2">
        <w:rPr>
          <w:rFonts w:ascii="Calibri" w:hAnsi="Calibri" w:cs="Calibri"/>
          <w:sz w:val="26"/>
          <w:szCs w:val="26"/>
        </w:rPr>
        <w:t xml:space="preserve"> from my Savings Deposit</w:t>
      </w:r>
      <w:r w:rsidR="00ED5321" w:rsidRPr="003925E2">
        <w:rPr>
          <w:rFonts w:ascii="Calibri" w:hAnsi="Calibri" w:cs="Calibri"/>
          <w:sz w:val="26"/>
          <w:szCs w:val="26"/>
        </w:rPr>
        <w:t>.</w:t>
      </w:r>
    </w:p>
    <w:p w14:paraId="3CAFF91F" w14:textId="77777777" w:rsidR="00ED5321" w:rsidRPr="00075C97" w:rsidRDefault="00ED5321" w:rsidP="00196946">
      <w:pPr>
        <w:pStyle w:val="ListParagraph"/>
        <w:spacing w:before="120"/>
        <w:ind w:left="568"/>
        <w:jc w:val="both"/>
        <w:rPr>
          <w:rFonts w:ascii="Calibri" w:hAnsi="Calibri" w:cs="Calibri"/>
        </w:rPr>
      </w:pPr>
    </w:p>
    <w:p w14:paraId="7FE7D7BC" w14:textId="63A9EE2B" w:rsidR="009C5CB2" w:rsidRPr="00CA745C" w:rsidRDefault="009C5CB2" w:rsidP="00126D08">
      <w:pPr>
        <w:pStyle w:val="ListParagraph"/>
        <w:jc w:val="both"/>
        <w:rPr>
          <w:rFonts w:ascii="Calibri" w:hAnsi="Calibri" w:cs="Calibri"/>
          <w:b/>
          <w:sz w:val="14"/>
          <w:szCs w:val="14"/>
        </w:rPr>
      </w:pPr>
    </w:p>
    <w:tbl>
      <w:tblPr>
        <w:tblW w:w="9497" w:type="dxa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1273"/>
        <w:gridCol w:w="324"/>
        <w:gridCol w:w="809"/>
        <w:gridCol w:w="286"/>
        <w:gridCol w:w="42"/>
        <w:gridCol w:w="1768"/>
        <w:gridCol w:w="1021"/>
        <w:gridCol w:w="569"/>
        <w:gridCol w:w="1133"/>
        <w:gridCol w:w="567"/>
        <w:gridCol w:w="426"/>
        <w:gridCol w:w="429"/>
        <w:gridCol w:w="850"/>
      </w:tblGrid>
      <w:tr w:rsidR="009F18C3" w:rsidRPr="00075C97" w14:paraId="1444460D" w14:textId="77777777" w:rsidTr="00A34328">
        <w:trPr>
          <w:trHeight w:val="340"/>
        </w:trPr>
        <w:tc>
          <w:tcPr>
            <w:tcW w:w="1273" w:type="dxa"/>
            <w:shd w:val="clear" w:color="auto" w:fill="auto"/>
            <w:vAlign w:val="center"/>
          </w:tcPr>
          <w:p w14:paraId="527DAF6A" w14:textId="6AC7F3C4" w:rsidR="009F18C3" w:rsidRPr="00075C97" w:rsidRDefault="009F18C3" w:rsidP="00075C9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9F18C3">
              <w:rPr>
                <w:rFonts w:ascii="Calibri" w:hAnsi="Calibri" w:cs="Calibri"/>
                <w:b/>
                <w:sz w:val="22"/>
                <w:szCs w:val="22"/>
              </w:rPr>
              <w:t xml:space="preserve">Part I  </w:t>
            </w:r>
          </w:p>
        </w:tc>
        <w:tc>
          <w:tcPr>
            <w:tcW w:w="6519" w:type="dxa"/>
            <w:gridSpan w:val="9"/>
            <w:shd w:val="clear" w:color="auto" w:fill="auto"/>
            <w:vAlign w:val="center"/>
          </w:tcPr>
          <w:p w14:paraId="25B4A484" w14:textId="534FC62F" w:rsidR="009F18C3" w:rsidRPr="00CB4ED8" w:rsidRDefault="009F18C3" w:rsidP="00075C9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  <w:r w:rsidRPr="00CB4ED8">
              <w:rPr>
                <w:rFonts w:ascii="Calibri" w:hAnsi="Calibri" w:cs="Calibri"/>
                <w:b/>
                <w:sz w:val="28"/>
                <w:szCs w:val="28"/>
              </w:rPr>
              <w:t>APPLICANT’s / MEMBER’s  INFORMATION</w:t>
            </w:r>
          </w:p>
        </w:tc>
        <w:tc>
          <w:tcPr>
            <w:tcW w:w="1705" w:type="dxa"/>
            <w:gridSpan w:val="3"/>
            <w:shd w:val="clear" w:color="auto" w:fill="auto"/>
            <w:vAlign w:val="center"/>
          </w:tcPr>
          <w:p w14:paraId="07400513" w14:textId="794035F9" w:rsidR="009F18C3" w:rsidRPr="00075C97" w:rsidRDefault="009F18C3" w:rsidP="00075C97">
            <w:pPr>
              <w:jc w:val="both"/>
              <w:rPr>
                <w:rFonts w:ascii="Calibri" w:hAnsi="Calibri" w:cs="Calibri"/>
              </w:rPr>
            </w:pPr>
            <w:r w:rsidRPr="0014486E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CB4ED8">
              <w:rPr>
                <w:rFonts w:ascii="Calibri" w:hAnsi="Calibri" w:cs="Calibri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4ED8">
              <w:rPr>
                <w:rFonts w:ascii="Calibri" w:hAnsi="Calibri" w:cs="Calibri"/>
                <w:sz w:val="16"/>
                <w:szCs w:val="16"/>
              </w:rPr>
              <w:instrText xml:space="preserve"> FORMCHECKBOX </w:instrText>
            </w:r>
            <w:r w:rsidR="0006531B">
              <w:rPr>
                <w:rFonts w:ascii="Calibri" w:hAnsi="Calibri" w:cs="Calibri"/>
                <w:sz w:val="16"/>
                <w:szCs w:val="16"/>
              </w:rPr>
            </w:r>
            <w:r w:rsidR="0006531B">
              <w:rPr>
                <w:rFonts w:ascii="Calibri" w:hAnsi="Calibri" w:cs="Calibri"/>
                <w:sz w:val="16"/>
                <w:szCs w:val="16"/>
              </w:rPr>
              <w:fldChar w:fldCharType="separate"/>
            </w:r>
            <w:r w:rsidRPr="00CB4ED8">
              <w:rPr>
                <w:rFonts w:ascii="Calibri" w:hAnsi="Calibri" w:cs="Calibri"/>
                <w:sz w:val="16"/>
                <w:szCs w:val="16"/>
              </w:rPr>
              <w:fldChar w:fldCharType="end"/>
            </w:r>
            <w:r w:rsidRPr="00CB4ED8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CB4ED8">
              <w:rPr>
                <w:rFonts w:ascii="Calibri" w:hAnsi="Calibri" w:cs="Calibri"/>
                <w:b/>
                <w:bCs/>
                <w:sz w:val="20"/>
                <w:szCs w:val="20"/>
              </w:rPr>
              <w:t>Primary</w:t>
            </w:r>
            <w:r w:rsidRPr="00CB4ED8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075C97">
              <w:rPr>
                <w:rFonts w:ascii="Calibri" w:hAnsi="Calibri" w:cs="Calibri"/>
              </w:rPr>
              <w:t xml:space="preserve">   </w:t>
            </w:r>
          </w:p>
          <w:p w14:paraId="6F9A79EC" w14:textId="4C45AE56" w:rsidR="009F18C3" w:rsidRPr="00075C97" w:rsidRDefault="009F18C3" w:rsidP="00075C97">
            <w:pPr>
              <w:jc w:val="both"/>
              <w:rPr>
                <w:rFonts w:ascii="Calibri" w:hAnsi="Calibri" w:cs="Calibri"/>
              </w:rPr>
            </w:pPr>
            <w:r w:rsidRPr="00075C97">
              <w:rPr>
                <w:rFonts w:ascii="Calibri" w:hAnsi="Calibri" w:cs="Calibri"/>
              </w:rPr>
              <w:t xml:space="preserve"> </w:t>
            </w:r>
            <w:r w:rsidRPr="00CB4ED8">
              <w:rPr>
                <w:rFonts w:ascii="Calibri" w:hAnsi="Calibri" w:cs="Calibri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4ED8">
              <w:rPr>
                <w:rFonts w:ascii="Calibri" w:hAnsi="Calibri" w:cs="Calibri"/>
                <w:sz w:val="16"/>
                <w:szCs w:val="16"/>
              </w:rPr>
              <w:instrText xml:space="preserve"> FORMCHECKBOX </w:instrText>
            </w:r>
            <w:r w:rsidR="0006531B">
              <w:rPr>
                <w:rFonts w:ascii="Calibri" w:hAnsi="Calibri" w:cs="Calibri"/>
                <w:sz w:val="16"/>
                <w:szCs w:val="16"/>
              </w:rPr>
            </w:r>
            <w:r w:rsidR="0006531B">
              <w:rPr>
                <w:rFonts w:ascii="Calibri" w:hAnsi="Calibri" w:cs="Calibri"/>
                <w:sz w:val="16"/>
                <w:szCs w:val="16"/>
              </w:rPr>
              <w:fldChar w:fldCharType="separate"/>
            </w:r>
            <w:r w:rsidRPr="00CB4ED8">
              <w:rPr>
                <w:rFonts w:ascii="Calibri" w:hAnsi="Calibri" w:cs="Calibri"/>
                <w:sz w:val="16"/>
                <w:szCs w:val="16"/>
              </w:rPr>
              <w:fldChar w:fldCharType="end"/>
            </w:r>
            <w:r w:rsidRPr="00CB4ED8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CB4ED8">
              <w:rPr>
                <w:rFonts w:ascii="Calibri" w:hAnsi="Calibri" w:cs="Calibri"/>
                <w:b/>
                <w:bCs/>
                <w:sz w:val="20"/>
                <w:szCs w:val="20"/>
              </w:rPr>
              <w:t>Dependent</w:t>
            </w:r>
            <w:r w:rsidRPr="00CB4ED8">
              <w:rPr>
                <w:rFonts w:ascii="Calibri" w:hAnsi="Calibri" w:cs="Calibri"/>
                <w:sz w:val="22"/>
                <w:szCs w:val="22"/>
              </w:rPr>
              <w:t xml:space="preserve">  </w:t>
            </w:r>
            <w:r w:rsidRPr="00075C97">
              <w:rPr>
                <w:rFonts w:ascii="Calibri" w:hAnsi="Calibri" w:cs="Calibri"/>
              </w:rPr>
              <w:t xml:space="preserve">     </w:t>
            </w:r>
          </w:p>
        </w:tc>
      </w:tr>
      <w:tr w:rsidR="00A34328" w:rsidRPr="00430549" w14:paraId="292FD476" w14:textId="77777777" w:rsidTr="00A34328">
        <w:trPr>
          <w:trHeight w:val="113"/>
        </w:trPr>
        <w:tc>
          <w:tcPr>
            <w:tcW w:w="2692" w:type="dxa"/>
            <w:gridSpan w:val="4"/>
            <w:shd w:val="clear" w:color="auto" w:fill="E7E6E6"/>
          </w:tcPr>
          <w:p w14:paraId="686485CC" w14:textId="74F1E725" w:rsidR="00A34328" w:rsidRPr="00430549" w:rsidRDefault="00A34328" w:rsidP="00DE085B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LAST NAME</w:t>
            </w:r>
          </w:p>
        </w:tc>
        <w:tc>
          <w:tcPr>
            <w:tcW w:w="3400" w:type="dxa"/>
            <w:gridSpan w:val="4"/>
            <w:shd w:val="clear" w:color="auto" w:fill="E7E6E6"/>
          </w:tcPr>
          <w:p w14:paraId="736DDB4B" w14:textId="4EF075F9" w:rsidR="00A34328" w:rsidRPr="00430549" w:rsidRDefault="00A34328" w:rsidP="00DE085B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FIRST NAME</w:t>
            </w:r>
          </w:p>
        </w:tc>
        <w:tc>
          <w:tcPr>
            <w:tcW w:w="2555" w:type="dxa"/>
            <w:gridSpan w:val="4"/>
            <w:shd w:val="clear" w:color="auto" w:fill="E7E6E6"/>
          </w:tcPr>
          <w:p w14:paraId="0B128CE7" w14:textId="77777777" w:rsidR="00A34328" w:rsidRPr="00430549" w:rsidRDefault="00A34328" w:rsidP="00DE085B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MIDDLE NAME</w:t>
            </w:r>
          </w:p>
        </w:tc>
        <w:tc>
          <w:tcPr>
            <w:tcW w:w="850" w:type="dxa"/>
            <w:shd w:val="clear" w:color="auto" w:fill="E7E6E6"/>
          </w:tcPr>
          <w:p w14:paraId="5882B392" w14:textId="693009B3" w:rsidR="00A34328" w:rsidRPr="00430549" w:rsidRDefault="00A34328" w:rsidP="00DE085B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SUFFIX</w:t>
            </w:r>
          </w:p>
        </w:tc>
      </w:tr>
      <w:tr w:rsidR="00A34328" w:rsidRPr="00430549" w14:paraId="68D68FDB" w14:textId="77777777" w:rsidTr="00A34328">
        <w:trPr>
          <w:trHeight w:val="283"/>
        </w:trPr>
        <w:tc>
          <w:tcPr>
            <w:tcW w:w="2692" w:type="dxa"/>
            <w:gridSpan w:val="4"/>
            <w:shd w:val="clear" w:color="auto" w:fill="auto"/>
          </w:tcPr>
          <w:p w14:paraId="6E9AA5FB" w14:textId="5312BE53" w:rsidR="00A34328" w:rsidRPr="00430549" w:rsidRDefault="00A34328" w:rsidP="00DE085B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3400" w:type="dxa"/>
            <w:gridSpan w:val="4"/>
            <w:shd w:val="clear" w:color="auto" w:fill="auto"/>
          </w:tcPr>
          <w:p w14:paraId="3DDE6EC4" w14:textId="111C5DC8" w:rsidR="00A34328" w:rsidRPr="00430549" w:rsidRDefault="00A34328" w:rsidP="00DE085B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2555" w:type="dxa"/>
            <w:gridSpan w:val="4"/>
            <w:shd w:val="clear" w:color="auto" w:fill="auto"/>
          </w:tcPr>
          <w:p w14:paraId="194C344A" w14:textId="08467D27" w:rsidR="00A34328" w:rsidRPr="00430549" w:rsidRDefault="00A34328" w:rsidP="00DE085B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14:paraId="1B7EC19E" w14:textId="133BFD30" w:rsidR="00A34328" w:rsidRPr="00430549" w:rsidRDefault="00A34328" w:rsidP="00DE085B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075C97" w:rsidRPr="00C519CD" w14:paraId="011774F7" w14:textId="77777777" w:rsidTr="00A34328">
        <w:trPr>
          <w:trHeight w:val="283"/>
        </w:trPr>
        <w:tc>
          <w:tcPr>
            <w:tcW w:w="2406" w:type="dxa"/>
            <w:gridSpan w:val="3"/>
            <w:shd w:val="clear" w:color="auto" w:fill="E7E6E6"/>
            <w:vAlign w:val="center"/>
          </w:tcPr>
          <w:p w14:paraId="4A0DE69A" w14:textId="286E80F0" w:rsidR="00FD71DC" w:rsidRPr="00C519CD" w:rsidRDefault="00FD71DC" w:rsidP="00075C97">
            <w:pPr>
              <w:spacing w:line="320" w:lineRule="exact"/>
              <w:rPr>
                <w:rFonts w:ascii="Calibri" w:hAnsi="Calibri" w:cs="Calibri"/>
                <w:b/>
                <w:sz w:val="22"/>
                <w:szCs w:val="22"/>
              </w:rPr>
            </w:pPr>
            <w:r w:rsidRPr="00C519CD">
              <w:rPr>
                <w:rFonts w:ascii="Calibri" w:hAnsi="Calibri" w:cs="Calibri"/>
                <w:b/>
                <w:sz w:val="22"/>
                <w:szCs w:val="22"/>
              </w:rPr>
              <w:t>EMPLOYEE ID NUMBER</w:t>
            </w:r>
          </w:p>
        </w:tc>
        <w:tc>
          <w:tcPr>
            <w:tcW w:w="2096" w:type="dxa"/>
            <w:gridSpan w:val="3"/>
            <w:shd w:val="clear" w:color="auto" w:fill="auto"/>
            <w:vAlign w:val="center"/>
          </w:tcPr>
          <w:p w14:paraId="12546C6D" w14:textId="77777777" w:rsidR="00FD71DC" w:rsidRPr="00C519CD" w:rsidRDefault="00FD71DC" w:rsidP="00075C97">
            <w:pPr>
              <w:spacing w:line="320" w:lineRule="exact"/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2723" w:type="dxa"/>
            <w:gridSpan w:val="3"/>
            <w:shd w:val="clear" w:color="auto" w:fill="E7E6E6"/>
            <w:tcMar>
              <w:left w:w="57" w:type="dxa"/>
              <w:right w:w="57" w:type="dxa"/>
            </w:tcMar>
            <w:vAlign w:val="center"/>
          </w:tcPr>
          <w:p w14:paraId="4BD05A34" w14:textId="0496257E" w:rsidR="00FD71DC" w:rsidRPr="00C519CD" w:rsidRDefault="00FD71DC" w:rsidP="005A4BC6">
            <w:pPr>
              <w:spacing w:line="320" w:lineRule="exact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C519CD">
              <w:rPr>
                <w:rFonts w:ascii="Calibri" w:hAnsi="Calibri" w:cs="Calibri"/>
                <w:b/>
                <w:sz w:val="22"/>
                <w:szCs w:val="22"/>
              </w:rPr>
              <w:t>DATE OF SEPARATION</w:t>
            </w:r>
          </w:p>
        </w:tc>
        <w:tc>
          <w:tcPr>
            <w:tcW w:w="2272" w:type="dxa"/>
            <w:gridSpan w:val="4"/>
            <w:shd w:val="clear" w:color="auto" w:fill="auto"/>
            <w:vAlign w:val="center"/>
          </w:tcPr>
          <w:p w14:paraId="1321571B" w14:textId="77777777" w:rsidR="00FD71DC" w:rsidRPr="00C519CD" w:rsidRDefault="00FD71DC" w:rsidP="00075C97">
            <w:pPr>
              <w:spacing w:line="320" w:lineRule="exact"/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310A04" w:rsidRPr="009B0D4E" w14:paraId="22E79E5F" w14:textId="77777777" w:rsidTr="00137F2B">
        <w:trPr>
          <w:trHeight w:val="227"/>
        </w:trPr>
        <w:tc>
          <w:tcPr>
            <w:tcW w:w="9497" w:type="dxa"/>
            <w:gridSpan w:val="13"/>
            <w:shd w:val="clear" w:color="auto" w:fill="E7E6E6"/>
            <w:vAlign w:val="center"/>
          </w:tcPr>
          <w:p w14:paraId="14D3F841" w14:textId="2EB3A72A" w:rsidR="00310A04" w:rsidRPr="009B0D4E" w:rsidRDefault="00310A04" w:rsidP="00063064">
            <w:pPr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9B0D4E">
              <w:rPr>
                <w:rFonts w:ascii="Calibri" w:hAnsi="Calibri" w:cs="Calibri"/>
                <w:b/>
                <w:sz w:val="22"/>
                <w:szCs w:val="22"/>
              </w:rPr>
              <w:t>PRESENT ADDRESS</w:t>
            </w:r>
          </w:p>
        </w:tc>
      </w:tr>
      <w:tr w:rsidR="00D91931" w:rsidRPr="00430549" w14:paraId="6D398818" w14:textId="77777777" w:rsidTr="00A34328">
        <w:trPr>
          <w:trHeight w:val="113"/>
        </w:trPr>
        <w:tc>
          <w:tcPr>
            <w:tcW w:w="1597" w:type="dxa"/>
            <w:gridSpan w:val="2"/>
            <w:shd w:val="clear" w:color="auto" w:fill="E7E6E6"/>
          </w:tcPr>
          <w:p w14:paraId="59EB3C77" w14:textId="77777777" w:rsidR="00D91931" w:rsidRPr="00430549" w:rsidRDefault="00D91931" w:rsidP="00CA745C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430549">
              <w:rPr>
                <w:rFonts w:ascii="Calibri" w:hAnsi="Calibri" w:cs="Calibri"/>
                <w:b/>
                <w:sz w:val="18"/>
                <w:szCs w:val="18"/>
              </w:rPr>
              <w:t>STREET NUMBER</w:t>
            </w:r>
          </w:p>
        </w:tc>
        <w:tc>
          <w:tcPr>
            <w:tcW w:w="3926" w:type="dxa"/>
            <w:gridSpan w:val="5"/>
            <w:shd w:val="clear" w:color="auto" w:fill="E7E6E6"/>
          </w:tcPr>
          <w:p w14:paraId="1001671D" w14:textId="3FD83457" w:rsidR="00D91931" w:rsidRPr="00430549" w:rsidRDefault="00D91931" w:rsidP="00CA745C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430549">
              <w:rPr>
                <w:rFonts w:ascii="Calibri" w:hAnsi="Calibri" w:cs="Calibri"/>
                <w:b/>
                <w:sz w:val="18"/>
                <w:szCs w:val="18"/>
              </w:rPr>
              <w:t>STREET NAME</w:t>
            </w:r>
          </w:p>
        </w:tc>
        <w:tc>
          <w:tcPr>
            <w:tcW w:w="3974" w:type="dxa"/>
            <w:gridSpan w:val="6"/>
            <w:shd w:val="clear" w:color="auto" w:fill="E7E6E6"/>
          </w:tcPr>
          <w:p w14:paraId="20DD84BA" w14:textId="6AD602E3" w:rsidR="00D91931" w:rsidRPr="00430549" w:rsidRDefault="00BA412A" w:rsidP="00CA745C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430549">
              <w:rPr>
                <w:rFonts w:ascii="Calibri" w:hAnsi="Calibri" w:cs="Calibri"/>
                <w:b/>
                <w:sz w:val="18"/>
                <w:szCs w:val="18"/>
              </w:rPr>
              <w:t xml:space="preserve">NAME OF </w:t>
            </w:r>
            <w:r w:rsidR="00D91931" w:rsidRPr="00430549">
              <w:rPr>
                <w:rFonts w:ascii="Calibri" w:hAnsi="Calibri" w:cs="Calibri"/>
                <w:b/>
                <w:sz w:val="18"/>
                <w:szCs w:val="18"/>
              </w:rPr>
              <w:t>SUBDIVISION</w:t>
            </w:r>
          </w:p>
        </w:tc>
      </w:tr>
      <w:tr w:rsidR="00D91931" w:rsidRPr="00C519CD" w14:paraId="068A73E2" w14:textId="77777777" w:rsidTr="00A34328">
        <w:trPr>
          <w:trHeight w:val="283"/>
        </w:trPr>
        <w:tc>
          <w:tcPr>
            <w:tcW w:w="1597" w:type="dxa"/>
            <w:gridSpan w:val="2"/>
            <w:shd w:val="clear" w:color="auto" w:fill="auto"/>
            <w:vAlign w:val="center"/>
          </w:tcPr>
          <w:p w14:paraId="5326E738" w14:textId="77777777" w:rsidR="00D91931" w:rsidRPr="00C519CD" w:rsidRDefault="00D91931" w:rsidP="00CA745C">
            <w:pPr>
              <w:spacing w:line="320" w:lineRule="exac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926" w:type="dxa"/>
            <w:gridSpan w:val="5"/>
            <w:shd w:val="clear" w:color="auto" w:fill="auto"/>
          </w:tcPr>
          <w:p w14:paraId="76DEA1AC" w14:textId="77777777" w:rsidR="00D91931" w:rsidRPr="00C519CD" w:rsidRDefault="00D91931" w:rsidP="00CA745C">
            <w:pPr>
              <w:spacing w:line="320" w:lineRule="exact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3974" w:type="dxa"/>
            <w:gridSpan w:val="6"/>
            <w:shd w:val="clear" w:color="auto" w:fill="auto"/>
          </w:tcPr>
          <w:p w14:paraId="55ED2AA9" w14:textId="77777777" w:rsidR="00D91931" w:rsidRPr="00C519CD" w:rsidRDefault="00D91931" w:rsidP="00CA745C">
            <w:pPr>
              <w:spacing w:line="320" w:lineRule="exact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AA1E5D" w:rsidRPr="00430549" w14:paraId="31561094" w14:textId="77777777" w:rsidTr="00A34328">
        <w:trPr>
          <w:trHeight w:val="113"/>
        </w:trPr>
        <w:tc>
          <w:tcPr>
            <w:tcW w:w="2734" w:type="dxa"/>
            <w:gridSpan w:val="5"/>
            <w:shd w:val="clear" w:color="auto" w:fill="E7E6E6"/>
          </w:tcPr>
          <w:p w14:paraId="68127F66" w14:textId="6A8E6B8F" w:rsidR="00AA1E5D" w:rsidRPr="00430549" w:rsidRDefault="00AA1E5D" w:rsidP="00CA745C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430549">
              <w:rPr>
                <w:rFonts w:ascii="Calibri" w:hAnsi="Calibri" w:cs="Calibri"/>
                <w:b/>
                <w:sz w:val="18"/>
                <w:szCs w:val="18"/>
              </w:rPr>
              <w:t>BARANGAY</w:t>
            </w:r>
          </w:p>
        </w:tc>
        <w:tc>
          <w:tcPr>
            <w:tcW w:w="2789" w:type="dxa"/>
            <w:gridSpan w:val="2"/>
            <w:shd w:val="clear" w:color="auto" w:fill="E7E6E6"/>
          </w:tcPr>
          <w:p w14:paraId="28AE6930" w14:textId="77D1CEA9" w:rsidR="00AA1E5D" w:rsidRPr="00430549" w:rsidRDefault="00AA1E5D" w:rsidP="00CA745C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430549">
              <w:rPr>
                <w:rFonts w:ascii="Calibri" w:hAnsi="Calibri" w:cs="Calibri"/>
                <w:b/>
                <w:sz w:val="18"/>
                <w:szCs w:val="18"/>
              </w:rPr>
              <w:t>TOWN / CITY</w:t>
            </w:r>
          </w:p>
        </w:tc>
        <w:tc>
          <w:tcPr>
            <w:tcW w:w="2695" w:type="dxa"/>
            <w:gridSpan w:val="4"/>
            <w:shd w:val="clear" w:color="auto" w:fill="E7E6E6"/>
          </w:tcPr>
          <w:p w14:paraId="4CD3EDA2" w14:textId="77777777" w:rsidR="00AA1E5D" w:rsidRPr="00430549" w:rsidRDefault="00AA1E5D" w:rsidP="00CA745C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430549">
              <w:rPr>
                <w:rFonts w:ascii="Calibri" w:hAnsi="Calibri" w:cs="Calibri"/>
                <w:b/>
                <w:sz w:val="18"/>
                <w:szCs w:val="18"/>
              </w:rPr>
              <w:t>PROVINCE</w:t>
            </w:r>
          </w:p>
        </w:tc>
        <w:tc>
          <w:tcPr>
            <w:tcW w:w="1279" w:type="dxa"/>
            <w:gridSpan w:val="2"/>
            <w:shd w:val="clear" w:color="auto" w:fill="E7E6E6"/>
          </w:tcPr>
          <w:p w14:paraId="72AB512D" w14:textId="41DDA66A" w:rsidR="00AA1E5D" w:rsidRPr="00430549" w:rsidRDefault="00AA1E5D" w:rsidP="00CA745C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430549">
              <w:rPr>
                <w:rFonts w:ascii="Calibri" w:hAnsi="Calibri" w:cs="Calibri"/>
                <w:b/>
                <w:sz w:val="18"/>
                <w:szCs w:val="18"/>
              </w:rPr>
              <w:t>ZIP CODE</w:t>
            </w:r>
          </w:p>
        </w:tc>
      </w:tr>
      <w:tr w:rsidR="00AA1E5D" w:rsidRPr="00C519CD" w14:paraId="6FC69396" w14:textId="77777777" w:rsidTr="00A34328">
        <w:trPr>
          <w:trHeight w:val="283"/>
        </w:trPr>
        <w:tc>
          <w:tcPr>
            <w:tcW w:w="2734" w:type="dxa"/>
            <w:gridSpan w:val="5"/>
            <w:shd w:val="clear" w:color="auto" w:fill="auto"/>
            <w:vAlign w:val="center"/>
          </w:tcPr>
          <w:p w14:paraId="4DC6C087" w14:textId="77777777" w:rsidR="00AA1E5D" w:rsidRPr="00C519CD" w:rsidRDefault="00AA1E5D" w:rsidP="00CA745C">
            <w:pPr>
              <w:spacing w:line="320" w:lineRule="exac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89" w:type="dxa"/>
            <w:gridSpan w:val="2"/>
            <w:shd w:val="clear" w:color="auto" w:fill="auto"/>
          </w:tcPr>
          <w:p w14:paraId="5CD4CED0" w14:textId="77777777" w:rsidR="00AA1E5D" w:rsidRPr="00C519CD" w:rsidRDefault="00AA1E5D" w:rsidP="00CA745C">
            <w:pPr>
              <w:spacing w:line="320" w:lineRule="exact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695" w:type="dxa"/>
            <w:gridSpan w:val="4"/>
            <w:shd w:val="clear" w:color="auto" w:fill="auto"/>
          </w:tcPr>
          <w:p w14:paraId="6F6E403D" w14:textId="77777777" w:rsidR="00AA1E5D" w:rsidRPr="00C519CD" w:rsidRDefault="00AA1E5D" w:rsidP="00CA745C">
            <w:pPr>
              <w:spacing w:line="320" w:lineRule="exact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279" w:type="dxa"/>
            <w:gridSpan w:val="2"/>
            <w:shd w:val="clear" w:color="auto" w:fill="auto"/>
          </w:tcPr>
          <w:p w14:paraId="34710B2D" w14:textId="1EDBC055" w:rsidR="00AA1E5D" w:rsidRPr="00C519CD" w:rsidRDefault="00AA1E5D" w:rsidP="00CA745C">
            <w:pPr>
              <w:spacing w:line="320" w:lineRule="exact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53728" w:rsidRPr="00430549" w14:paraId="0BE8890F" w14:textId="77777777" w:rsidTr="00A34328">
        <w:trPr>
          <w:trHeight w:val="227"/>
        </w:trPr>
        <w:tc>
          <w:tcPr>
            <w:tcW w:w="2734" w:type="dxa"/>
            <w:gridSpan w:val="5"/>
            <w:shd w:val="clear" w:color="auto" w:fill="E7E6E6"/>
            <w:vAlign w:val="center"/>
          </w:tcPr>
          <w:p w14:paraId="174971FA" w14:textId="097C3B88" w:rsidR="00853728" w:rsidRPr="00430549" w:rsidRDefault="00E47B35" w:rsidP="00F54C1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PERSONAL </w:t>
            </w:r>
            <w:r w:rsidR="00853728" w:rsidRPr="00430549">
              <w:rPr>
                <w:rFonts w:ascii="Calibri" w:hAnsi="Calibri" w:cs="Calibri"/>
                <w:b/>
                <w:sz w:val="20"/>
                <w:szCs w:val="20"/>
              </w:rPr>
              <w:t>EMAIL ADDRESS</w:t>
            </w:r>
          </w:p>
        </w:tc>
        <w:tc>
          <w:tcPr>
            <w:tcW w:w="2789" w:type="dxa"/>
            <w:gridSpan w:val="2"/>
            <w:shd w:val="clear" w:color="auto" w:fill="E7E6E6"/>
            <w:vAlign w:val="center"/>
          </w:tcPr>
          <w:p w14:paraId="77A65317" w14:textId="77777777" w:rsidR="00853728" w:rsidRPr="00430549" w:rsidRDefault="00853728" w:rsidP="00F54C1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430549">
              <w:rPr>
                <w:rFonts w:ascii="Calibri" w:hAnsi="Calibri" w:cs="Calibri"/>
                <w:b/>
                <w:sz w:val="20"/>
                <w:szCs w:val="20"/>
              </w:rPr>
              <w:t>MOBILE / CP NUMBER</w:t>
            </w:r>
          </w:p>
        </w:tc>
        <w:tc>
          <w:tcPr>
            <w:tcW w:w="1702" w:type="dxa"/>
            <w:gridSpan w:val="2"/>
            <w:shd w:val="clear" w:color="auto" w:fill="E7E6E6"/>
            <w:vAlign w:val="center"/>
          </w:tcPr>
          <w:p w14:paraId="21B0D510" w14:textId="06A9C7A0" w:rsidR="00853728" w:rsidRPr="00430549" w:rsidRDefault="00853728" w:rsidP="00F54C1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430549">
              <w:rPr>
                <w:rFonts w:ascii="Calibri" w:hAnsi="Calibri" w:cs="Calibri"/>
                <w:b/>
                <w:sz w:val="20"/>
                <w:szCs w:val="20"/>
              </w:rPr>
              <w:t>LANDLINE NO</w:t>
            </w:r>
            <w:r w:rsidR="00E47B35">
              <w:rPr>
                <w:rFonts w:ascii="Calibri" w:hAnsi="Calibri" w:cs="Calibri"/>
                <w:b/>
                <w:sz w:val="20"/>
                <w:szCs w:val="20"/>
              </w:rPr>
              <w:t>.</w:t>
            </w:r>
          </w:p>
        </w:tc>
        <w:tc>
          <w:tcPr>
            <w:tcW w:w="2272" w:type="dxa"/>
            <w:gridSpan w:val="4"/>
            <w:shd w:val="clear" w:color="auto" w:fill="E7E6E6"/>
            <w:vAlign w:val="center"/>
          </w:tcPr>
          <w:p w14:paraId="42CEA04D" w14:textId="36EAB33C" w:rsidR="00853728" w:rsidRPr="00430549" w:rsidRDefault="00853728" w:rsidP="00F54C11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SSS ID NUMBER</w:t>
            </w:r>
          </w:p>
        </w:tc>
      </w:tr>
      <w:tr w:rsidR="00853728" w:rsidRPr="00C519CD" w14:paraId="36DD2ADB" w14:textId="77777777" w:rsidTr="00A34328">
        <w:trPr>
          <w:trHeight w:val="283"/>
        </w:trPr>
        <w:tc>
          <w:tcPr>
            <w:tcW w:w="2734" w:type="dxa"/>
            <w:gridSpan w:val="5"/>
            <w:shd w:val="clear" w:color="auto" w:fill="auto"/>
            <w:vAlign w:val="center"/>
          </w:tcPr>
          <w:p w14:paraId="29500027" w14:textId="599A4D74" w:rsidR="00853728" w:rsidRPr="00C519CD" w:rsidRDefault="00853728" w:rsidP="006A208C">
            <w:pPr>
              <w:spacing w:line="320" w:lineRule="exact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89" w:type="dxa"/>
            <w:gridSpan w:val="2"/>
            <w:shd w:val="clear" w:color="auto" w:fill="auto"/>
            <w:vAlign w:val="center"/>
          </w:tcPr>
          <w:p w14:paraId="7DD53118" w14:textId="0F9A42FF" w:rsidR="00853728" w:rsidRPr="00C519CD" w:rsidRDefault="00853728" w:rsidP="006A208C">
            <w:pPr>
              <w:spacing w:line="320" w:lineRule="exact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gridSpan w:val="2"/>
            <w:shd w:val="clear" w:color="auto" w:fill="auto"/>
            <w:vAlign w:val="center"/>
          </w:tcPr>
          <w:p w14:paraId="17DC66DD" w14:textId="77777777" w:rsidR="00853728" w:rsidRPr="00C519CD" w:rsidRDefault="00853728" w:rsidP="006A208C">
            <w:pPr>
              <w:spacing w:line="320" w:lineRule="exact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272" w:type="dxa"/>
            <w:gridSpan w:val="4"/>
            <w:shd w:val="clear" w:color="auto" w:fill="auto"/>
            <w:vAlign w:val="center"/>
          </w:tcPr>
          <w:p w14:paraId="7D22B094" w14:textId="5F67455A" w:rsidR="00853728" w:rsidRPr="00C519CD" w:rsidRDefault="00853728" w:rsidP="006A208C">
            <w:pPr>
              <w:spacing w:line="320" w:lineRule="exact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53728" w:rsidRPr="00C519CD" w14:paraId="5B3D5B0D" w14:textId="77777777" w:rsidTr="00A34328">
        <w:trPr>
          <w:trHeight w:val="397"/>
        </w:trPr>
        <w:tc>
          <w:tcPr>
            <w:tcW w:w="1273" w:type="dxa"/>
            <w:shd w:val="clear" w:color="auto" w:fill="E7E6E6"/>
            <w:vAlign w:val="center"/>
          </w:tcPr>
          <w:p w14:paraId="019E0780" w14:textId="0956AD75" w:rsidR="00853728" w:rsidRPr="00C519CD" w:rsidRDefault="00853728" w:rsidP="00AF1E94">
            <w:pPr>
              <w:rPr>
                <w:rFonts w:ascii="Calibri" w:hAnsi="Calibri" w:cs="Calibri"/>
                <w:b/>
              </w:rPr>
            </w:pPr>
            <w:r w:rsidRPr="00C519CD">
              <w:rPr>
                <w:rFonts w:ascii="Calibri" w:hAnsi="Calibri" w:cs="Calibri"/>
                <w:b/>
                <w:sz w:val="22"/>
                <w:szCs w:val="22"/>
              </w:rPr>
              <w:t>SIGNATURE</w:t>
            </w:r>
          </w:p>
        </w:tc>
        <w:tc>
          <w:tcPr>
            <w:tcW w:w="4250" w:type="dxa"/>
            <w:gridSpan w:val="6"/>
            <w:shd w:val="clear" w:color="auto" w:fill="auto"/>
            <w:vAlign w:val="center"/>
          </w:tcPr>
          <w:p w14:paraId="176F3197" w14:textId="77777777" w:rsidR="00853728" w:rsidRPr="00C519CD" w:rsidRDefault="00853728" w:rsidP="00AF1E94">
            <w:pPr>
              <w:rPr>
                <w:rFonts w:ascii="Calibri" w:hAnsi="Calibri" w:cs="Calibri"/>
                <w:bCs/>
              </w:rPr>
            </w:pPr>
          </w:p>
        </w:tc>
        <w:tc>
          <w:tcPr>
            <w:tcW w:w="1702" w:type="dxa"/>
            <w:gridSpan w:val="2"/>
            <w:shd w:val="clear" w:color="auto" w:fill="D9D9D9"/>
            <w:vAlign w:val="center"/>
          </w:tcPr>
          <w:p w14:paraId="1FCE2A7A" w14:textId="38525098" w:rsidR="00853728" w:rsidRPr="00853728" w:rsidRDefault="00853728" w:rsidP="00FF797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853728">
              <w:rPr>
                <w:rFonts w:ascii="Calibri" w:hAnsi="Calibri" w:cs="Calibri"/>
                <w:b/>
                <w:sz w:val="22"/>
                <w:szCs w:val="22"/>
              </w:rPr>
              <w:t>Tax ID Number</w:t>
            </w:r>
          </w:p>
        </w:tc>
        <w:tc>
          <w:tcPr>
            <w:tcW w:w="2272" w:type="dxa"/>
            <w:gridSpan w:val="4"/>
            <w:shd w:val="clear" w:color="auto" w:fill="auto"/>
            <w:vAlign w:val="center"/>
          </w:tcPr>
          <w:p w14:paraId="26927273" w14:textId="3695446F" w:rsidR="00853728" w:rsidRPr="00C519CD" w:rsidRDefault="00853728" w:rsidP="00AF1E94">
            <w:pPr>
              <w:rPr>
                <w:rFonts w:ascii="Calibri" w:hAnsi="Calibri" w:cs="Calibri"/>
                <w:bCs/>
              </w:rPr>
            </w:pPr>
          </w:p>
        </w:tc>
      </w:tr>
    </w:tbl>
    <w:p w14:paraId="143A9871" w14:textId="66F5C75F" w:rsidR="009C5CB2" w:rsidRPr="00B20CB7" w:rsidRDefault="009C5CB2" w:rsidP="00FF7970">
      <w:pPr>
        <w:jc w:val="center"/>
        <w:rPr>
          <w:rFonts w:ascii="Calibri" w:hAnsi="Calibri" w:cs="Calibri"/>
          <w:bCs/>
          <w:sz w:val="12"/>
          <w:szCs w:val="12"/>
        </w:rPr>
      </w:pPr>
    </w:p>
    <w:tbl>
      <w:tblPr>
        <w:tblW w:w="9497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76"/>
        <w:gridCol w:w="850"/>
        <w:gridCol w:w="1985"/>
        <w:gridCol w:w="451"/>
        <w:gridCol w:w="1392"/>
        <w:gridCol w:w="1134"/>
        <w:gridCol w:w="1072"/>
        <w:gridCol w:w="1337"/>
      </w:tblGrid>
      <w:tr w:rsidR="009F18C3" w:rsidRPr="00C519CD" w14:paraId="7419601B" w14:textId="77777777" w:rsidTr="00F809F1">
        <w:trPr>
          <w:trHeight w:val="283"/>
        </w:trPr>
        <w:tc>
          <w:tcPr>
            <w:tcW w:w="1276" w:type="dxa"/>
            <w:shd w:val="clear" w:color="auto" w:fill="auto"/>
            <w:vAlign w:val="center"/>
          </w:tcPr>
          <w:p w14:paraId="4CF853B5" w14:textId="13DF9686" w:rsidR="009F18C3" w:rsidRPr="00C519CD" w:rsidRDefault="009F18C3" w:rsidP="001660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Part II  </w:t>
            </w:r>
          </w:p>
        </w:tc>
        <w:tc>
          <w:tcPr>
            <w:tcW w:w="8221" w:type="dxa"/>
            <w:gridSpan w:val="7"/>
            <w:shd w:val="clear" w:color="auto" w:fill="auto"/>
            <w:vAlign w:val="center"/>
          </w:tcPr>
          <w:p w14:paraId="095DF1FE" w14:textId="4FDE39A1" w:rsidR="009F18C3" w:rsidRPr="00C519CD" w:rsidRDefault="009F18C3" w:rsidP="0016600A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519CD">
              <w:rPr>
                <w:rFonts w:ascii="Calibri" w:hAnsi="Calibri" w:cs="Calibri"/>
                <w:b/>
                <w:sz w:val="22"/>
                <w:szCs w:val="22"/>
              </w:rPr>
              <w:t>TO BE ACCOM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P</w:t>
            </w:r>
            <w:r w:rsidRPr="00C519CD">
              <w:rPr>
                <w:rFonts w:ascii="Calibri" w:hAnsi="Calibri" w:cs="Calibri"/>
                <w:b/>
                <w:sz w:val="22"/>
                <w:szCs w:val="22"/>
              </w:rPr>
              <w:t xml:space="preserve">LISHED BY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MIS</w:t>
            </w:r>
            <w:r w:rsidRPr="00C519CD">
              <w:rPr>
                <w:rFonts w:ascii="Calibri" w:hAnsi="Calibri" w:cs="Calibri"/>
                <w:b/>
                <w:sz w:val="22"/>
                <w:szCs w:val="22"/>
              </w:rPr>
              <w:t xml:space="preserve"> STAFF</w:t>
            </w:r>
          </w:p>
        </w:tc>
      </w:tr>
      <w:tr w:rsidR="009F18C3" w:rsidRPr="009B0D4E" w14:paraId="7A7375CE" w14:textId="77777777" w:rsidTr="009B0D4E">
        <w:trPr>
          <w:trHeight w:val="113"/>
        </w:trPr>
        <w:tc>
          <w:tcPr>
            <w:tcW w:w="2126" w:type="dxa"/>
            <w:gridSpan w:val="2"/>
            <w:shd w:val="clear" w:color="auto" w:fill="E7E6E6"/>
          </w:tcPr>
          <w:p w14:paraId="4D8F5C22" w14:textId="79A8FBFD" w:rsidR="009F18C3" w:rsidRPr="009B0D4E" w:rsidRDefault="009F18C3" w:rsidP="00791B49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9B0D4E">
              <w:rPr>
                <w:rFonts w:ascii="Calibri" w:hAnsi="Calibri" w:cs="Calibri"/>
                <w:b/>
                <w:sz w:val="18"/>
                <w:szCs w:val="18"/>
              </w:rPr>
              <w:t>MEMBERSHIP DATE</w:t>
            </w:r>
          </w:p>
        </w:tc>
        <w:tc>
          <w:tcPr>
            <w:tcW w:w="1985" w:type="dxa"/>
            <w:shd w:val="clear" w:color="auto" w:fill="E7E6E6"/>
          </w:tcPr>
          <w:p w14:paraId="1A6943EB" w14:textId="71645474" w:rsidR="009F18C3" w:rsidRPr="009B0D4E" w:rsidRDefault="009F18C3" w:rsidP="00791B49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9B0D4E">
              <w:rPr>
                <w:rFonts w:ascii="Calibri" w:hAnsi="Calibri" w:cs="Calibri"/>
                <w:b/>
                <w:sz w:val="18"/>
                <w:szCs w:val="18"/>
              </w:rPr>
              <w:t xml:space="preserve">PECCI REFERENCE ID NO. </w:t>
            </w:r>
          </w:p>
        </w:tc>
        <w:tc>
          <w:tcPr>
            <w:tcW w:w="1843" w:type="dxa"/>
            <w:gridSpan w:val="2"/>
            <w:shd w:val="clear" w:color="auto" w:fill="E7E6E6"/>
          </w:tcPr>
          <w:p w14:paraId="535F5F4C" w14:textId="07C3BE17" w:rsidR="009F18C3" w:rsidRPr="009B0D4E" w:rsidRDefault="009F18C3" w:rsidP="00791B49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9B0D4E">
              <w:rPr>
                <w:rFonts w:ascii="Calibri" w:hAnsi="Calibri" w:cs="Calibri"/>
                <w:b/>
                <w:sz w:val="18"/>
                <w:szCs w:val="18"/>
              </w:rPr>
              <w:t>YRS. OF MEMBERSHIP</w:t>
            </w:r>
          </w:p>
        </w:tc>
        <w:tc>
          <w:tcPr>
            <w:tcW w:w="2206" w:type="dxa"/>
            <w:gridSpan w:val="2"/>
            <w:shd w:val="clear" w:color="auto" w:fill="E7E6E6"/>
          </w:tcPr>
          <w:p w14:paraId="3627143B" w14:textId="77777777" w:rsidR="009F18C3" w:rsidRPr="009B0D4E" w:rsidRDefault="009F18C3" w:rsidP="00791B49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9B0D4E">
              <w:rPr>
                <w:rFonts w:ascii="Calibri" w:hAnsi="Calibri" w:cs="Calibri"/>
                <w:b/>
                <w:sz w:val="18"/>
                <w:szCs w:val="18"/>
              </w:rPr>
              <w:t>NO. OF LOAN AVAILMENTS</w:t>
            </w:r>
          </w:p>
        </w:tc>
        <w:tc>
          <w:tcPr>
            <w:tcW w:w="1337" w:type="dxa"/>
            <w:shd w:val="clear" w:color="auto" w:fill="E7E6E6"/>
          </w:tcPr>
          <w:p w14:paraId="0FCE5A86" w14:textId="19001D9B" w:rsidR="009F18C3" w:rsidRPr="009B0D4E" w:rsidRDefault="009F18C3" w:rsidP="00791B49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9B0D4E">
              <w:rPr>
                <w:rFonts w:ascii="Calibri" w:hAnsi="Calibri" w:cs="Calibri"/>
                <w:b/>
                <w:sz w:val="18"/>
                <w:szCs w:val="18"/>
              </w:rPr>
              <w:t>CREDIT RATING</w:t>
            </w:r>
          </w:p>
        </w:tc>
      </w:tr>
      <w:tr w:rsidR="009F18C3" w:rsidRPr="00C519CD" w14:paraId="418BB29F" w14:textId="77777777" w:rsidTr="00F809F1">
        <w:trPr>
          <w:trHeight w:val="340"/>
        </w:trPr>
        <w:tc>
          <w:tcPr>
            <w:tcW w:w="2126" w:type="dxa"/>
            <w:gridSpan w:val="2"/>
            <w:shd w:val="clear" w:color="auto" w:fill="auto"/>
            <w:vAlign w:val="center"/>
          </w:tcPr>
          <w:p w14:paraId="3A7B69B4" w14:textId="66B9C2AC" w:rsidR="009F18C3" w:rsidRPr="00C519CD" w:rsidRDefault="009F18C3" w:rsidP="00791B49">
            <w:pPr>
              <w:spacing w:line="320" w:lineRule="exac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14:paraId="1845FF3C" w14:textId="77777777" w:rsidR="009F18C3" w:rsidRPr="00C519CD" w:rsidRDefault="009F18C3" w:rsidP="00791B49">
            <w:pPr>
              <w:spacing w:line="320" w:lineRule="exact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14:paraId="505D4E34" w14:textId="30B339B6" w:rsidR="009F18C3" w:rsidRPr="00C519CD" w:rsidRDefault="009F18C3" w:rsidP="00791B49">
            <w:pPr>
              <w:spacing w:line="320" w:lineRule="exact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2206" w:type="dxa"/>
            <w:gridSpan w:val="2"/>
            <w:shd w:val="clear" w:color="auto" w:fill="auto"/>
          </w:tcPr>
          <w:p w14:paraId="00D458C4" w14:textId="77777777" w:rsidR="009F18C3" w:rsidRPr="00C519CD" w:rsidRDefault="009F18C3" w:rsidP="00791B49">
            <w:pPr>
              <w:spacing w:line="320" w:lineRule="exact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337" w:type="dxa"/>
            <w:shd w:val="clear" w:color="auto" w:fill="auto"/>
          </w:tcPr>
          <w:p w14:paraId="2B9300A0" w14:textId="172851BC" w:rsidR="009F18C3" w:rsidRPr="00C519CD" w:rsidRDefault="009F18C3" w:rsidP="00791B49">
            <w:pPr>
              <w:spacing w:line="320" w:lineRule="exact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7134DA" w:rsidRPr="009B0D4E" w14:paraId="70F01672" w14:textId="77777777" w:rsidTr="009B0D4E">
        <w:trPr>
          <w:trHeight w:val="113"/>
        </w:trPr>
        <w:tc>
          <w:tcPr>
            <w:tcW w:w="2126" w:type="dxa"/>
            <w:gridSpan w:val="2"/>
            <w:shd w:val="clear" w:color="auto" w:fill="E7E6E6"/>
          </w:tcPr>
          <w:p w14:paraId="232293C1" w14:textId="307C82E3" w:rsidR="007134DA" w:rsidRPr="009B0D4E" w:rsidRDefault="00E6735B" w:rsidP="00791B49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9B0D4E">
              <w:rPr>
                <w:rFonts w:ascii="Calibri" w:hAnsi="Calibri" w:cs="Calibri"/>
                <w:b/>
                <w:sz w:val="18"/>
                <w:szCs w:val="18"/>
              </w:rPr>
              <w:t>PARTICULARS</w:t>
            </w:r>
          </w:p>
        </w:tc>
        <w:tc>
          <w:tcPr>
            <w:tcW w:w="2436" w:type="dxa"/>
            <w:gridSpan w:val="2"/>
            <w:shd w:val="clear" w:color="auto" w:fill="E7E6E6"/>
          </w:tcPr>
          <w:p w14:paraId="008B2098" w14:textId="0382986C" w:rsidR="007134DA" w:rsidRPr="009B0D4E" w:rsidRDefault="007134DA" w:rsidP="00791B49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9B0D4E">
              <w:rPr>
                <w:rFonts w:ascii="Calibri" w:hAnsi="Calibri" w:cs="Calibri"/>
                <w:b/>
                <w:sz w:val="18"/>
                <w:szCs w:val="18"/>
              </w:rPr>
              <w:t>SHARE CAPITAL</w:t>
            </w:r>
          </w:p>
        </w:tc>
        <w:tc>
          <w:tcPr>
            <w:tcW w:w="2526" w:type="dxa"/>
            <w:gridSpan w:val="2"/>
            <w:shd w:val="clear" w:color="auto" w:fill="E7E6E6"/>
          </w:tcPr>
          <w:p w14:paraId="746E13A6" w14:textId="39102AAF" w:rsidR="007134DA" w:rsidRPr="009B0D4E" w:rsidRDefault="007134DA" w:rsidP="00791B49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9B0D4E">
              <w:rPr>
                <w:rFonts w:ascii="Calibri" w:hAnsi="Calibri" w:cs="Calibri"/>
                <w:b/>
                <w:sz w:val="18"/>
                <w:szCs w:val="18"/>
              </w:rPr>
              <w:t>SAVINGS DEPOSIT</w:t>
            </w:r>
          </w:p>
        </w:tc>
        <w:tc>
          <w:tcPr>
            <w:tcW w:w="2409" w:type="dxa"/>
            <w:gridSpan w:val="2"/>
            <w:shd w:val="clear" w:color="auto" w:fill="E7E6E6"/>
          </w:tcPr>
          <w:p w14:paraId="3DF4BC7F" w14:textId="38A1BF0D" w:rsidR="007134DA" w:rsidRPr="009B0D4E" w:rsidRDefault="007134DA" w:rsidP="00791B49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9B0D4E">
              <w:rPr>
                <w:rFonts w:ascii="Calibri" w:hAnsi="Calibri" w:cs="Calibri"/>
                <w:b/>
                <w:sz w:val="18"/>
                <w:szCs w:val="18"/>
              </w:rPr>
              <w:t>LOAN BALANCES</w:t>
            </w:r>
          </w:p>
        </w:tc>
      </w:tr>
      <w:tr w:rsidR="00E6735B" w:rsidRPr="00430549" w14:paraId="2B03D414" w14:textId="77777777" w:rsidTr="00430549">
        <w:trPr>
          <w:trHeight w:val="227"/>
        </w:trPr>
        <w:tc>
          <w:tcPr>
            <w:tcW w:w="2126" w:type="dxa"/>
            <w:gridSpan w:val="2"/>
            <w:shd w:val="clear" w:color="auto" w:fill="E7E6E6"/>
            <w:vAlign w:val="center"/>
          </w:tcPr>
          <w:p w14:paraId="13ABA473" w14:textId="33B60858" w:rsidR="00E6735B" w:rsidRPr="00430549" w:rsidRDefault="00E6735B" w:rsidP="00430549">
            <w:pPr>
              <w:spacing w:line="320" w:lineRule="exact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430549">
              <w:rPr>
                <w:rFonts w:ascii="Calibri" w:hAnsi="Calibri" w:cs="Calibri"/>
                <w:b/>
                <w:sz w:val="20"/>
                <w:szCs w:val="20"/>
              </w:rPr>
              <w:t>TOTAL BALANCES</w:t>
            </w:r>
          </w:p>
        </w:tc>
        <w:tc>
          <w:tcPr>
            <w:tcW w:w="2436" w:type="dxa"/>
            <w:gridSpan w:val="2"/>
            <w:shd w:val="clear" w:color="auto" w:fill="auto"/>
            <w:vAlign w:val="center"/>
          </w:tcPr>
          <w:p w14:paraId="3AD09503" w14:textId="77777777" w:rsidR="00E6735B" w:rsidRPr="00430549" w:rsidRDefault="00E6735B" w:rsidP="00430549">
            <w:pPr>
              <w:spacing w:line="320" w:lineRule="exact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2526" w:type="dxa"/>
            <w:gridSpan w:val="2"/>
            <w:shd w:val="clear" w:color="auto" w:fill="auto"/>
            <w:vAlign w:val="center"/>
          </w:tcPr>
          <w:p w14:paraId="6EF167A2" w14:textId="77777777" w:rsidR="00E6735B" w:rsidRPr="00430549" w:rsidRDefault="00E6735B" w:rsidP="00430549">
            <w:pPr>
              <w:spacing w:line="320" w:lineRule="exact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 w14:paraId="3E219FFF" w14:textId="77777777" w:rsidR="00E6735B" w:rsidRPr="00430549" w:rsidRDefault="00E6735B" w:rsidP="00430549">
            <w:pPr>
              <w:spacing w:line="320" w:lineRule="exact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  <w:tr w:rsidR="009536E0" w:rsidRPr="00430549" w14:paraId="39F80CD4" w14:textId="77777777" w:rsidTr="00430549">
        <w:trPr>
          <w:trHeight w:val="227"/>
        </w:trPr>
        <w:tc>
          <w:tcPr>
            <w:tcW w:w="2126" w:type="dxa"/>
            <w:gridSpan w:val="2"/>
            <w:shd w:val="clear" w:color="auto" w:fill="E7E6E6"/>
            <w:vAlign w:val="center"/>
          </w:tcPr>
          <w:p w14:paraId="459A0A1A" w14:textId="5ED89267" w:rsidR="009536E0" w:rsidRPr="00430549" w:rsidRDefault="00E6735B" w:rsidP="00430549">
            <w:pPr>
              <w:spacing w:line="320" w:lineRule="exact"/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430549">
              <w:rPr>
                <w:rFonts w:ascii="Calibri" w:hAnsi="Calibri" w:cs="Calibri"/>
                <w:b/>
                <w:sz w:val="20"/>
                <w:szCs w:val="20"/>
              </w:rPr>
              <w:t>AS OF DATE</w:t>
            </w:r>
          </w:p>
        </w:tc>
        <w:tc>
          <w:tcPr>
            <w:tcW w:w="2436" w:type="dxa"/>
            <w:gridSpan w:val="2"/>
            <w:shd w:val="clear" w:color="auto" w:fill="auto"/>
            <w:vAlign w:val="center"/>
          </w:tcPr>
          <w:p w14:paraId="4182567F" w14:textId="77777777" w:rsidR="009536E0" w:rsidRPr="00430549" w:rsidRDefault="009536E0" w:rsidP="00430549">
            <w:pPr>
              <w:spacing w:line="320" w:lineRule="exact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2526" w:type="dxa"/>
            <w:gridSpan w:val="2"/>
            <w:shd w:val="clear" w:color="auto" w:fill="auto"/>
            <w:vAlign w:val="center"/>
          </w:tcPr>
          <w:p w14:paraId="403D11D1" w14:textId="77777777" w:rsidR="009536E0" w:rsidRPr="00430549" w:rsidRDefault="009536E0" w:rsidP="00430549">
            <w:pPr>
              <w:spacing w:line="320" w:lineRule="exact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 w14:paraId="01E143F0" w14:textId="77777777" w:rsidR="009536E0" w:rsidRPr="00430549" w:rsidRDefault="009536E0" w:rsidP="00430549">
            <w:pPr>
              <w:spacing w:line="320" w:lineRule="exact"/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</w:p>
        </w:tc>
      </w:tr>
    </w:tbl>
    <w:p w14:paraId="7DEE840A" w14:textId="243C8525" w:rsidR="003E5F1F" w:rsidRPr="00430549" w:rsidRDefault="0006531B" w:rsidP="00416B1E">
      <w:pPr>
        <w:spacing w:before="60" w:after="60"/>
        <w:rPr>
          <w:rFonts w:ascii="Calibri" w:hAnsi="Calibri" w:cs="Calibri"/>
          <w:bCs/>
          <w:sz w:val="36"/>
          <w:szCs w:val="36"/>
        </w:rPr>
      </w:pPr>
      <w:r>
        <w:rPr>
          <w:rFonts w:ascii="Calibri" w:hAnsi="Calibri" w:cs="Calibri"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3C050C2" wp14:editId="4AF7EC99">
                <wp:simplePos x="0" y="0"/>
                <wp:positionH relativeFrom="column">
                  <wp:posOffset>-896620</wp:posOffset>
                </wp:positionH>
                <wp:positionV relativeFrom="paragraph">
                  <wp:posOffset>156210</wp:posOffset>
                </wp:positionV>
                <wp:extent cx="7754620" cy="635"/>
                <wp:effectExtent l="8255" t="6350" r="9525" b="12065"/>
                <wp:wrapNone/>
                <wp:docPr id="1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75462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A7A63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7" o:spid="_x0000_s1026" type="#_x0000_t32" style="position:absolute;margin-left:-70.6pt;margin-top:12.3pt;width:610.6pt;height: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" strokeweight="1pt">
                <v:stroke dashstyle="dash"/>
                <v:shadow color="#868686"/>
              </v:shape>
            </w:pict>
          </mc:Fallback>
        </mc:AlternateContent>
      </w:r>
    </w:p>
    <w:tbl>
      <w:tblPr>
        <w:tblW w:w="9497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76"/>
        <w:gridCol w:w="2490"/>
        <w:gridCol w:w="3317"/>
        <w:gridCol w:w="992"/>
        <w:gridCol w:w="147"/>
        <w:gridCol w:w="1275"/>
      </w:tblGrid>
      <w:tr w:rsidR="00063064" w:rsidRPr="00430549" w14:paraId="5D9E5948" w14:textId="77777777" w:rsidTr="00430549">
        <w:trPr>
          <w:trHeight w:val="227"/>
        </w:trPr>
        <w:tc>
          <w:tcPr>
            <w:tcW w:w="1276" w:type="dxa"/>
            <w:shd w:val="clear" w:color="auto" w:fill="auto"/>
            <w:vAlign w:val="center"/>
          </w:tcPr>
          <w:p w14:paraId="07C3138D" w14:textId="17B8BF98" w:rsidR="00063064" w:rsidRPr="00430549" w:rsidRDefault="00063064" w:rsidP="007D3FD0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430549">
              <w:rPr>
                <w:rFonts w:ascii="Calibri" w:hAnsi="Calibri" w:cs="Calibri"/>
                <w:b/>
                <w:sz w:val="28"/>
                <w:szCs w:val="28"/>
              </w:rPr>
              <w:t>Part III</w:t>
            </w:r>
          </w:p>
        </w:tc>
        <w:tc>
          <w:tcPr>
            <w:tcW w:w="8221" w:type="dxa"/>
            <w:gridSpan w:val="5"/>
            <w:shd w:val="clear" w:color="auto" w:fill="auto"/>
            <w:vAlign w:val="center"/>
          </w:tcPr>
          <w:p w14:paraId="43DBAD90" w14:textId="1160B4D9" w:rsidR="00063064" w:rsidRPr="00430549" w:rsidRDefault="00063064" w:rsidP="007D3FD0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430549">
              <w:rPr>
                <w:rFonts w:ascii="Calibri" w:hAnsi="Calibri" w:cs="Calibri"/>
                <w:b/>
                <w:sz w:val="28"/>
                <w:szCs w:val="28"/>
              </w:rPr>
              <w:t>ACKNOWLEDGEMENT RECEIPT</w:t>
            </w:r>
          </w:p>
        </w:tc>
      </w:tr>
      <w:tr w:rsidR="00F809F1" w:rsidRPr="00430549" w14:paraId="26A431BA" w14:textId="77777777" w:rsidTr="00F809F1">
        <w:trPr>
          <w:trHeight w:val="113"/>
        </w:trPr>
        <w:tc>
          <w:tcPr>
            <w:tcW w:w="3766" w:type="dxa"/>
            <w:gridSpan w:val="2"/>
            <w:shd w:val="clear" w:color="auto" w:fill="E7E6E6"/>
            <w:vAlign w:val="center"/>
          </w:tcPr>
          <w:p w14:paraId="72B56E36" w14:textId="77777777" w:rsidR="007134DA" w:rsidRPr="00430549" w:rsidRDefault="007134DA" w:rsidP="00075C97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430549">
              <w:rPr>
                <w:rFonts w:ascii="Calibri" w:hAnsi="Calibri" w:cs="Calibri"/>
                <w:b/>
                <w:sz w:val="20"/>
                <w:szCs w:val="20"/>
              </w:rPr>
              <w:t>RECEIVED BY</w:t>
            </w:r>
          </w:p>
        </w:tc>
        <w:tc>
          <w:tcPr>
            <w:tcW w:w="3317" w:type="dxa"/>
            <w:shd w:val="clear" w:color="auto" w:fill="E7E6E6"/>
            <w:vAlign w:val="center"/>
          </w:tcPr>
          <w:p w14:paraId="5AEB05EB" w14:textId="77777777" w:rsidR="007134DA" w:rsidRPr="00430549" w:rsidRDefault="007134DA" w:rsidP="00075C97">
            <w:pPr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430549">
              <w:rPr>
                <w:rFonts w:ascii="Calibri" w:hAnsi="Calibri" w:cs="Calibri"/>
                <w:b/>
                <w:sz w:val="20"/>
                <w:szCs w:val="20"/>
              </w:rPr>
              <w:t>DATE / TIME RECEIVED</w:t>
            </w:r>
          </w:p>
        </w:tc>
        <w:tc>
          <w:tcPr>
            <w:tcW w:w="2414" w:type="dxa"/>
            <w:gridSpan w:val="3"/>
            <w:shd w:val="clear" w:color="auto" w:fill="E7E6E6"/>
            <w:vAlign w:val="center"/>
          </w:tcPr>
          <w:p w14:paraId="3552055B" w14:textId="55ED2B07" w:rsidR="007134DA" w:rsidRPr="00430549" w:rsidRDefault="007134DA" w:rsidP="00075C97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430549">
              <w:rPr>
                <w:rFonts w:ascii="Calibri" w:hAnsi="Calibri" w:cs="Calibri"/>
                <w:b/>
                <w:sz w:val="20"/>
                <w:szCs w:val="20"/>
              </w:rPr>
              <w:t>CONTROL N</w:t>
            </w:r>
            <w:r w:rsidR="00E84AD2" w:rsidRPr="00430549">
              <w:rPr>
                <w:rFonts w:ascii="Calibri" w:hAnsi="Calibri" w:cs="Calibri"/>
                <w:b/>
                <w:sz w:val="20"/>
                <w:szCs w:val="20"/>
              </w:rPr>
              <w:t>O.</w:t>
            </w:r>
          </w:p>
        </w:tc>
      </w:tr>
      <w:tr w:rsidR="006A53B5" w:rsidRPr="00075C97" w14:paraId="1E2C2931" w14:textId="77777777" w:rsidTr="00430549">
        <w:trPr>
          <w:trHeight w:val="454"/>
        </w:trPr>
        <w:tc>
          <w:tcPr>
            <w:tcW w:w="3766" w:type="dxa"/>
            <w:gridSpan w:val="2"/>
            <w:shd w:val="clear" w:color="auto" w:fill="auto"/>
            <w:vAlign w:val="center"/>
          </w:tcPr>
          <w:p w14:paraId="07CC7CE7" w14:textId="1F86FD93" w:rsidR="009536E0" w:rsidRPr="00075C97" w:rsidRDefault="009536E0" w:rsidP="00791B49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3317" w:type="dxa"/>
            <w:shd w:val="clear" w:color="auto" w:fill="auto"/>
            <w:vAlign w:val="center"/>
          </w:tcPr>
          <w:p w14:paraId="76151112" w14:textId="77777777" w:rsidR="009536E0" w:rsidRPr="00075C97" w:rsidRDefault="009536E0" w:rsidP="0043054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992" w:type="dxa"/>
            <w:tcBorders>
              <w:right w:val="nil"/>
            </w:tcBorders>
            <w:shd w:val="clear" w:color="auto" w:fill="auto"/>
          </w:tcPr>
          <w:p w14:paraId="3443ACA0" w14:textId="6BD824CC" w:rsidR="009536E0" w:rsidRPr="00075C97" w:rsidRDefault="00791B49" w:rsidP="00791B49">
            <w:pPr>
              <w:jc w:val="center"/>
              <w:rPr>
                <w:rFonts w:ascii="Calibri" w:hAnsi="Calibri" w:cs="Calibri"/>
                <w:bCs/>
              </w:rPr>
            </w:pPr>
            <w:r w:rsidRPr="00B20CB7">
              <w:rPr>
                <w:rFonts w:ascii="Calibri" w:hAnsi="Calibri" w:cs="Calibri"/>
                <w:b/>
                <w:bCs/>
                <w:sz w:val="14"/>
                <w:szCs w:val="14"/>
              </w:rPr>
              <w:t>YYYYMMDD</w:t>
            </w:r>
          </w:p>
        </w:tc>
        <w:tc>
          <w:tcPr>
            <w:tcW w:w="1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34247F3" w14:textId="70A13DBA" w:rsidR="009536E0" w:rsidRPr="009536E0" w:rsidRDefault="009536E0" w:rsidP="00791B49">
            <w:pPr>
              <w:jc w:val="center"/>
              <w:rPr>
                <w:rFonts w:ascii="Calibri" w:hAnsi="Calibri" w:cs="Calibri"/>
                <w:b/>
              </w:rPr>
            </w:pPr>
            <w:r w:rsidRPr="009536E0">
              <w:rPr>
                <w:rFonts w:ascii="Calibri" w:hAnsi="Calibri" w:cs="Calibri"/>
                <w:b/>
              </w:rPr>
              <w:t>-</w:t>
            </w:r>
          </w:p>
        </w:tc>
        <w:tc>
          <w:tcPr>
            <w:tcW w:w="1275" w:type="dxa"/>
            <w:tcBorders>
              <w:left w:val="nil"/>
            </w:tcBorders>
            <w:shd w:val="clear" w:color="auto" w:fill="auto"/>
          </w:tcPr>
          <w:p w14:paraId="4AE06915" w14:textId="2E8E8E38" w:rsidR="009536E0" w:rsidRPr="00075C97" w:rsidRDefault="00791B49" w:rsidP="00791B49">
            <w:pPr>
              <w:jc w:val="center"/>
              <w:rPr>
                <w:rFonts w:ascii="Calibri" w:hAnsi="Calibri" w:cs="Calibri"/>
                <w:bCs/>
              </w:rPr>
            </w:pPr>
            <w:r w:rsidRPr="00B20CB7">
              <w:rPr>
                <w:rFonts w:ascii="Calibri" w:hAnsi="Calibri" w:cs="Calibri"/>
                <w:b/>
                <w:bCs/>
                <w:sz w:val="14"/>
                <w:szCs w:val="14"/>
              </w:rPr>
              <w:t xml:space="preserve">EMPLOYEE </w:t>
            </w: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 xml:space="preserve">ID </w:t>
            </w:r>
            <w:r w:rsidRPr="00B20CB7">
              <w:rPr>
                <w:rFonts w:ascii="Calibri" w:hAnsi="Calibri" w:cs="Calibri"/>
                <w:b/>
                <w:bCs/>
                <w:sz w:val="14"/>
                <w:szCs w:val="14"/>
              </w:rPr>
              <w:t>No.</w:t>
            </w:r>
          </w:p>
        </w:tc>
      </w:tr>
    </w:tbl>
    <w:p w14:paraId="0AC78461" w14:textId="77777777" w:rsidR="00184F3A" w:rsidRPr="00104E56" w:rsidRDefault="00184F3A" w:rsidP="0016600A">
      <w:pPr>
        <w:spacing w:line="320" w:lineRule="exact"/>
        <w:rPr>
          <w:rFonts w:ascii="Calibri" w:hAnsi="Calibri" w:cs="Calibri"/>
          <w:bCs/>
          <w:sz w:val="20"/>
          <w:szCs w:val="20"/>
        </w:rPr>
      </w:pPr>
    </w:p>
    <w:sectPr w:rsidR="00184F3A" w:rsidRPr="00104E56" w:rsidSect="00ED5321">
      <w:pgSz w:w="12240" w:h="15840" w:code="1"/>
      <w:pgMar w:top="567" w:right="1440" w:bottom="1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E61E41"/>
    <w:multiLevelType w:val="hybridMultilevel"/>
    <w:tmpl w:val="DBA4A484"/>
    <w:lvl w:ilvl="0" w:tplc="DF4E60AC">
      <w:start w:val="1"/>
      <w:numFmt w:val="decimal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6496034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BF7"/>
    <w:rsid w:val="00007316"/>
    <w:rsid w:val="00060F6A"/>
    <w:rsid w:val="00063064"/>
    <w:rsid w:val="0006531B"/>
    <w:rsid w:val="0007227B"/>
    <w:rsid w:val="00075C97"/>
    <w:rsid w:val="00090B6F"/>
    <w:rsid w:val="000B52C5"/>
    <w:rsid w:val="000C03F0"/>
    <w:rsid w:val="00104E56"/>
    <w:rsid w:val="00126D08"/>
    <w:rsid w:val="00137657"/>
    <w:rsid w:val="00137F2B"/>
    <w:rsid w:val="0014486E"/>
    <w:rsid w:val="001618B7"/>
    <w:rsid w:val="0016600A"/>
    <w:rsid w:val="001775C1"/>
    <w:rsid w:val="00184F3A"/>
    <w:rsid w:val="00194AE7"/>
    <w:rsid w:val="00196946"/>
    <w:rsid w:val="001E24D6"/>
    <w:rsid w:val="00294C29"/>
    <w:rsid w:val="002B7B87"/>
    <w:rsid w:val="002C3A2C"/>
    <w:rsid w:val="00310A04"/>
    <w:rsid w:val="003218C6"/>
    <w:rsid w:val="003517BF"/>
    <w:rsid w:val="00364505"/>
    <w:rsid w:val="003925E2"/>
    <w:rsid w:val="003B1CB0"/>
    <w:rsid w:val="003E5F1F"/>
    <w:rsid w:val="00416B1E"/>
    <w:rsid w:val="00430549"/>
    <w:rsid w:val="00443931"/>
    <w:rsid w:val="0045567E"/>
    <w:rsid w:val="00461625"/>
    <w:rsid w:val="0046222F"/>
    <w:rsid w:val="004F0393"/>
    <w:rsid w:val="0051132E"/>
    <w:rsid w:val="0051325D"/>
    <w:rsid w:val="00580FA1"/>
    <w:rsid w:val="005A4BC6"/>
    <w:rsid w:val="005B07A8"/>
    <w:rsid w:val="005F335D"/>
    <w:rsid w:val="00650B17"/>
    <w:rsid w:val="006726D1"/>
    <w:rsid w:val="006A04BF"/>
    <w:rsid w:val="006A208C"/>
    <w:rsid w:val="006A2BC4"/>
    <w:rsid w:val="006A53B5"/>
    <w:rsid w:val="006F42C2"/>
    <w:rsid w:val="00701268"/>
    <w:rsid w:val="00701352"/>
    <w:rsid w:val="007134DA"/>
    <w:rsid w:val="007463C2"/>
    <w:rsid w:val="00791B49"/>
    <w:rsid w:val="007B4348"/>
    <w:rsid w:val="00853728"/>
    <w:rsid w:val="008A7AF8"/>
    <w:rsid w:val="008B23A9"/>
    <w:rsid w:val="008C35F9"/>
    <w:rsid w:val="008D06BF"/>
    <w:rsid w:val="008D7F7E"/>
    <w:rsid w:val="00935D75"/>
    <w:rsid w:val="00937DAC"/>
    <w:rsid w:val="009445DD"/>
    <w:rsid w:val="009536E0"/>
    <w:rsid w:val="00983086"/>
    <w:rsid w:val="00987BF7"/>
    <w:rsid w:val="0099211B"/>
    <w:rsid w:val="009B0D4E"/>
    <w:rsid w:val="009B0EF9"/>
    <w:rsid w:val="009B60C0"/>
    <w:rsid w:val="009C5CB2"/>
    <w:rsid w:val="009E2CE3"/>
    <w:rsid w:val="009F18C3"/>
    <w:rsid w:val="00A34328"/>
    <w:rsid w:val="00A64376"/>
    <w:rsid w:val="00A800AE"/>
    <w:rsid w:val="00AA1E5D"/>
    <w:rsid w:val="00AA6E50"/>
    <w:rsid w:val="00AB09F7"/>
    <w:rsid w:val="00AF1E94"/>
    <w:rsid w:val="00B174CB"/>
    <w:rsid w:val="00B20CB7"/>
    <w:rsid w:val="00B84E03"/>
    <w:rsid w:val="00BA412A"/>
    <w:rsid w:val="00BB2530"/>
    <w:rsid w:val="00BB2A24"/>
    <w:rsid w:val="00C00118"/>
    <w:rsid w:val="00C20D4D"/>
    <w:rsid w:val="00C519CD"/>
    <w:rsid w:val="00CA745C"/>
    <w:rsid w:val="00CB4ED8"/>
    <w:rsid w:val="00D07307"/>
    <w:rsid w:val="00D1752A"/>
    <w:rsid w:val="00D325BA"/>
    <w:rsid w:val="00D40569"/>
    <w:rsid w:val="00D91931"/>
    <w:rsid w:val="00DD107E"/>
    <w:rsid w:val="00DE2B11"/>
    <w:rsid w:val="00DF5A5D"/>
    <w:rsid w:val="00DF7DCD"/>
    <w:rsid w:val="00E178E9"/>
    <w:rsid w:val="00E4108A"/>
    <w:rsid w:val="00E47B35"/>
    <w:rsid w:val="00E63EFC"/>
    <w:rsid w:val="00E64FCC"/>
    <w:rsid w:val="00E6735B"/>
    <w:rsid w:val="00E84AD2"/>
    <w:rsid w:val="00E90D09"/>
    <w:rsid w:val="00EB78B4"/>
    <w:rsid w:val="00ED5321"/>
    <w:rsid w:val="00EE387C"/>
    <w:rsid w:val="00EF56E6"/>
    <w:rsid w:val="00F1530F"/>
    <w:rsid w:val="00F15DD1"/>
    <w:rsid w:val="00F300F3"/>
    <w:rsid w:val="00F54C11"/>
    <w:rsid w:val="00F809F1"/>
    <w:rsid w:val="00FA2BB4"/>
    <w:rsid w:val="00FD71DC"/>
    <w:rsid w:val="00FF7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0930B9"/>
  <w15:chartTrackingRefBased/>
  <w15:docId w15:val="{196EA24A-1667-4E6E-8895-8F17E95FC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PH" w:eastAsia="en-P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00118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7012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0126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87BF7"/>
    <w:pPr>
      <w:ind w:left="720"/>
      <w:contextualSpacing/>
    </w:pPr>
  </w:style>
  <w:style w:type="table" w:styleId="TableGrid">
    <w:name w:val="Table Grid"/>
    <w:basedOn w:val="TableNormal"/>
    <w:rsid w:val="007B43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2011%20EDCOM\letterhead\pecci%20letterhead%20no%20IN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pecci letterhead no INC</Template>
  <TotalTime>6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pecci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meanne</dc:creator>
  <cp:keywords/>
  <cp:lastModifiedBy>MARQUEZ, Edgardo Soriano</cp:lastModifiedBy>
  <cp:revision>2</cp:revision>
  <cp:lastPrinted>2020-12-03T04:06:00Z</cp:lastPrinted>
  <dcterms:created xsi:type="dcterms:W3CDTF">2022-06-13T07:34:00Z</dcterms:created>
  <dcterms:modified xsi:type="dcterms:W3CDTF">2022-06-13T07:34:00Z</dcterms:modified>
</cp:coreProperties>
</file>